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E1" w:rsidRPr="003125E1" w:rsidRDefault="003125E1" w:rsidP="003125E1">
      <w:pPr>
        <w:pStyle w:val="Ttulo1"/>
        <w:rPr>
          <w:sz w:val="32"/>
        </w:rPr>
      </w:pPr>
      <w:r w:rsidRPr="003125E1">
        <w:rPr>
          <w:sz w:val="32"/>
        </w:rPr>
        <w:t>Sistema Límbico e Hipotálamo</w:t>
      </w:r>
    </w:p>
    <w:p w:rsidR="000B6139" w:rsidRPr="00B76C50" w:rsidRDefault="003B1E72" w:rsidP="00BA3F10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76C50">
        <w:rPr>
          <w:b/>
          <w:sz w:val="22"/>
        </w:rPr>
        <w:t>El control del comportamiento</w:t>
      </w:r>
      <w:r w:rsidR="000B6139" w:rsidRPr="00B76C50">
        <w:rPr>
          <w:sz w:val="22"/>
        </w:rPr>
        <w:t xml:space="preserve"> </w:t>
      </w:r>
      <w:r w:rsidRPr="00B76C50">
        <w:rPr>
          <w:sz w:val="22"/>
        </w:rPr>
        <w:t>es una función asignada</w:t>
      </w:r>
      <w:r w:rsidR="000B6139" w:rsidRPr="00B76C50">
        <w:rPr>
          <w:sz w:val="22"/>
        </w:rPr>
        <w:t xml:space="preserve"> </w:t>
      </w:r>
      <w:r w:rsidRPr="00B76C50">
        <w:rPr>
          <w:sz w:val="22"/>
        </w:rPr>
        <w:t xml:space="preserve">al </w:t>
      </w:r>
      <w:r w:rsidRPr="00B76C50">
        <w:rPr>
          <w:b/>
          <w:sz w:val="22"/>
        </w:rPr>
        <w:t>sistema nervioso</w:t>
      </w:r>
      <w:r w:rsidRPr="00B76C50">
        <w:rPr>
          <w:sz w:val="22"/>
        </w:rPr>
        <w:t xml:space="preserve">. </w:t>
      </w:r>
    </w:p>
    <w:p w:rsidR="003B1E72" w:rsidRPr="00B76C50" w:rsidRDefault="00DA3393" w:rsidP="00BA3F10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76C50">
        <w:rPr>
          <w:b/>
          <w:sz w:val="22"/>
        </w:rPr>
        <w:t>E</w:t>
      </w:r>
      <w:r w:rsidR="003B1E72" w:rsidRPr="00B76C50">
        <w:rPr>
          <w:b/>
          <w:sz w:val="22"/>
        </w:rPr>
        <w:t>l ciclo del</w:t>
      </w:r>
      <w:r w:rsidR="000B6139" w:rsidRPr="00B76C50">
        <w:rPr>
          <w:b/>
          <w:sz w:val="22"/>
        </w:rPr>
        <w:t xml:space="preserve"> </w:t>
      </w:r>
      <w:r w:rsidR="003B1E72" w:rsidRPr="00B76C50">
        <w:rPr>
          <w:b/>
          <w:sz w:val="22"/>
        </w:rPr>
        <w:t>sueño y la vigilia</w:t>
      </w:r>
      <w:r w:rsidR="003B1E72" w:rsidRPr="00B76C50">
        <w:rPr>
          <w:sz w:val="22"/>
        </w:rPr>
        <w:t xml:space="preserve"> es uno </w:t>
      </w:r>
      <w:r w:rsidRPr="00B76C50">
        <w:rPr>
          <w:sz w:val="22"/>
        </w:rPr>
        <w:t xml:space="preserve">los </w:t>
      </w:r>
      <w:r w:rsidR="003B1E72" w:rsidRPr="00B76C50">
        <w:rPr>
          <w:sz w:val="22"/>
        </w:rPr>
        <w:t>patrones más importantes</w:t>
      </w:r>
      <w:r w:rsidR="000B6139" w:rsidRPr="00B76C50">
        <w:rPr>
          <w:sz w:val="22"/>
        </w:rPr>
        <w:t xml:space="preserve"> </w:t>
      </w:r>
      <w:r w:rsidR="003B1E72" w:rsidRPr="00B76C50">
        <w:rPr>
          <w:sz w:val="22"/>
        </w:rPr>
        <w:t>de comportamiento.</w:t>
      </w:r>
    </w:p>
    <w:p w:rsidR="00DA3393" w:rsidRDefault="00DA3393" w:rsidP="00B76C50">
      <w:pPr>
        <w:rPr>
          <w:sz w:val="22"/>
        </w:rPr>
      </w:pPr>
    </w:p>
    <w:p w:rsidR="003B1E72" w:rsidRPr="00B76C50" w:rsidRDefault="00DA3393" w:rsidP="00BA3F10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76C50">
        <w:rPr>
          <w:b/>
          <w:sz w:val="22"/>
        </w:rPr>
        <w:t>Sistema límbico</w:t>
      </w:r>
      <w:r w:rsidRPr="00B76C50">
        <w:rPr>
          <w:sz w:val="22"/>
        </w:rPr>
        <w:t xml:space="preserve"> formado por </w:t>
      </w:r>
      <w:r w:rsidRPr="00B76C50">
        <w:rPr>
          <w:b/>
          <w:sz w:val="22"/>
        </w:rPr>
        <w:t>Regiones basales del encéfalo</w:t>
      </w:r>
      <w:r w:rsidRPr="00B76C50">
        <w:rPr>
          <w:sz w:val="22"/>
        </w:rPr>
        <w:t xml:space="preserve">; se encarga de </w:t>
      </w:r>
      <w:r w:rsidR="003B1E72" w:rsidRPr="00B76C50">
        <w:rPr>
          <w:b/>
          <w:sz w:val="22"/>
        </w:rPr>
        <w:t>control</w:t>
      </w:r>
      <w:r w:rsidR="003B1E72" w:rsidRPr="00B76C50">
        <w:rPr>
          <w:sz w:val="22"/>
        </w:rPr>
        <w:t xml:space="preserve"> sobre el </w:t>
      </w:r>
      <w:r w:rsidR="003B1E72" w:rsidRPr="00B76C50">
        <w:rPr>
          <w:b/>
          <w:sz w:val="22"/>
        </w:rPr>
        <w:t>proceso</w:t>
      </w:r>
      <w:r w:rsidR="000B6139" w:rsidRPr="00B76C50">
        <w:rPr>
          <w:b/>
          <w:sz w:val="22"/>
        </w:rPr>
        <w:t xml:space="preserve"> </w:t>
      </w:r>
      <w:r w:rsidR="003B1E72" w:rsidRPr="00B76C50">
        <w:rPr>
          <w:b/>
          <w:sz w:val="22"/>
        </w:rPr>
        <w:t>de aprendizaje</w:t>
      </w:r>
      <w:r w:rsidR="003B1E72" w:rsidRPr="00B76C50">
        <w:rPr>
          <w:sz w:val="22"/>
        </w:rPr>
        <w:t xml:space="preserve"> y los </w:t>
      </w:r>
      <w:r w:rsidR="003B1E72" w:rsidRPr="00B76C50">
        <w:rPr>
          <w:b/>
          <w:sz w:val="22"/>
        </w:rPr>
        <w:t>sentimientos de placer y de castigo</w:t>
      </w:r>
      <w:r w:rsidRPr="00B76C50">
        <w:rPr>
          <w:sz w:val="22"/>
        </w:rPr>
        <w:t xml:space="preserve">; conocido como </w:t>
      </w:r>
      <w:r w:rsidRPr="00B76C50">
        <w:rPr>
          <w:b/>
          <w:sz w:val="22"/>
        </w:rPr>
        <w:t>sistema «limítrofe»</w:t>
      </w:r>
      <w:r w:rsidR="003B1E72" w:rsidRPr="00B76C50">
        <w:rPr>
          <w:sz w:val="22"/>
        </w:rPr>
        <w:t>.</w:t>
      </w:r>
      <w:r w:rsidR="000B6139" w:rsidRPr="00B76C50">
        <w:rPr>
          <w:sz w:val="22"/>
        </w:rPr>
        <w:t xml:space="preserve"> </w:t>
      </w:r>
    </w:p>
    <w:p w:rsidR="008D1748" w:rsidRDefault="008D1748" w:rsidP="00B76C50">
      <w:pPr>
        <w:rPr>
          <w:sz w:val="22"/>
        </w:rPr>
      </w:pPr>
    </w:p>
    <w:p w:rsidR="003B1E72" w:rsidRPr="00B76C50" w:rsidRDefault="00AE19E9" w:rsidP="00BA3F10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76C50">
        <w:rPr>
          <w:sz w:val="22"/>
        </w:rPr>
        <w:t>C</w:t>
      </w:r>
      <w:r w:rsidR="003B1E72" w:rsidRPr="00B76C50">
        <w:rPr>
          <w:sz w:val="22"/>
        </w:rPr>
        <w:t xml:space="preserve">ualquier </w:t>
      </w:r>
      <w:r w:rsidR="003B1E72" w:rsidRPr="00B76C50">
        <w:rPr>
          <w:b/>
          <w:sz w:val="22"/>
        </w:rPr>
        <w:t>compresión intensa</w:t>
      </w:r>
      <w:r w:rsidR="008D1748" w:rsidRPr="00B76C50">
        <w:rPr>
          <w:sz w:val="22"/>
        </w:rPr>
        <w:t xml:space="preserve"> </w:t>
      </w:r>
      <w:r w:rsidR="003B1E72" w:rsidRPr="00B76C50">
        <w:rPr>
          <w:sz w:val="22"/>
        </w:rPr>
        <w:t xml:space="preserve">sobre el </w:t>
      </w:r>
      <w:r w:rsidR="003B1E72" w:rsidRPr="00B76C50">
        <w:rPr>
          <w:b/>
          <w:sz w:val="22"/>
        </w:rPr>
        <w:t>tronco del encéfalo</w:t>
      </w:r>
      <w:r w:rsidR="003B1E72" w:rsidRPr="00B76C50">
        <w:rPr>
          <w:sz w:val="22"/>
        </w:rPr>
        <w:t xml:space="preserve"> a la altura de la </w:t>
      </w:r>
      <w:r w:rsidR="003B1E72" w:rsidRPr="00B76C50">
        <w:rPr>
          <w:b/>
          <w:sz w:val="22"/>
        </w:rPr>
        <w:t>unión</w:t>
      </w:r>
      <w:r w:rsidR="003B1E72" w:rsidRPr="00B76C50">
        <w:rPr>
          <w:sz w:val="22"/>
        </w:rPr>
        <w:t xml:space="preserve"> entre el</w:t>
      </w:r>
      <w:r w:rsidR="008D1748" w:rsidRPr="00B76C50">
        <w:rPr>
          <w:sz w:val="22"/>
        </w:rPr>
        <w:t xml:space="preserve"> </w:t>
      </w:r>
      <w:r w:rsidR="0018757F" w:rsidRPr="00B76C50">
        <w:rPr>
          <w:b/>
          <w:sz w:val="22"/>
        </w:rPr>
        <w:t>mesencéfalo</w:t>
      </w:r>
      <w:r w:rsidR="003B1E72" w:rsidRPr="00B76C50">
        <w:rPr>
          <w:sz w:val="22"/>
        </w:rPr>
        <w:t xml:space="preserve"> y el </w:t>
      </w:r>
      <w:r w:rsidR="003B1E72" w:rsidRPr="00B76C50">
        <w:rPr>
          <w:b/>
          <w:sz w:val="22"/>
        </w:rPr>
        <w:t>cerebro</w:t>
      </w:r>
      <w:r w:rsidR="003B1E72" w:rsidRPr="00B76C50">
        <w:rPr>
          <w:sz w:val="22"/>
        </w:rPr>
        <w:t xml:space="preserve">, </w:t>
      </w:r>
      <w:r w:rsidRPr="00B76C50">
        <w:rPr>
          <w:sz w:val="22"/>
        </w:rPr>
        <w:t>(</w:t>
      </w:r>
      <w:r w:rsidR="003B1E72" w:rsidRPr="00B76C50">
        <w:rPr>
          <w:sz w:val="22"/>
        </w:rPr>
        <w:t>tumor</w:t>
      </w:r>
      <w:r w:rsidR="008D1748" w:rsidRPr="00B76C50">
        <w:rPr>
          <w:sz w:val="22"/>
        </w:rPr>
        <w:t xml:space="preserve"> </w:t>
      </w:r>
      <w:r w:rsidR="003B1E72" w:rsidRPr="00B76C50">
        <w:rPr>
          <w:sz w:val="22"/>
        </w:rPr>
        <w:t>pineal</w:t>
      </w:r>
      <w:r w:rsidRPr="00B76C50">
        <w:rPr>
          <w:sz w:val="22"/>
        </w:rPr>
        <w:t>)</w:t>
      </w:r>
      <w:r w:rsidR="003B1E72" w:rsidRPr="00B76C50">
        <w:rPr>
          <w:sz w:val="22"/>
        </w:rPr>
        <w:t xml:space="preserve">, </w:t>
      </w:r>
      <w:r w:rsidRPr="00B76C50">
        <w:rPr>
          <w:sz w:val="22"/>
        </w:rPr>
        <w:t xml:space="preserve">provoca </w:t>
      </w:r>
      <w:r w:rsidR="003B1E72" w:rsidRPr="00B76C50">
        <w:rPr>
          <w:b/>
          <w:sz w:val="22"/>
        </w:rPr>
        <w:t>coma sin</w:t>
      </w:r>
      <w:r w:rsidR="008D1748" w:rsidRPr="00B76C50">
        <w:rPr>
          <w:b/>
          <w:sz w:val="22"/>
        </w:rPr>
        <w:t xml:space="preserve"> </w:t>
      </w:r>
      <w:r w:rsidR="003B1E72" w:rsidRPr="00B76C50">
        <w:rPr>
          <w:b/>
          <w:sz w:val="22"/>
        </w:rPr>
        <w:t>remisión</w:t>
      </w:r>
      <w:r w:rsidR="003B1E72" w:rsidRPr="00B76C50">
        <w:rPr>
          <w:sz w:val="22"/>
        </w:rPr>
        <w:t xml:space="preserve"> por el resto de su vida.</w:t>
      </w:r>
    </w:p>
    <w:p w:rsidR="008D1748" w:rsidRPr="003B1E72" w:rsidRDefault="008D1748" w:rsidP="00673025">
      <w:pPr>
        <w:rPr>
          <w:sz w:val="22"/>
        </w:rPr>
      </w:pPr>
    </w:p>
    <w:p w:rsidR="003B1E72" w:rsidRPr="00673025" w:rsidRDefault="003B1E72" w:rsidP="00673025">
      <w:pPr>
        <w:rPr>
          <w:sz w:val="22"/>
        </w:rPr>
      </w:pPr>
      <w:r w:rsidRPr="00673025">
        <w:rPr>
          <w:b/>
          <w:sz w:val="22"/>
        </w:rPr>
        <w:t>Las señales nerviosas del tronco del encéfalo</w:t>
      </w:r>
      <w:r w:rsidRPr="00673025">
        <w:rPr>
          <w:sz w:val="22"/>
        </w:rPr>
        <w:t xml:space="preserve"> activan</w:t>
      </w:r>
      <w:r w:rsidR="008D1748" w:rsidRPr="00673025">
        <w:rPr>
          <w:sz w:val="22"/>
        </w:rPr>
        <w:t xml:space="preserve"> </w:t>
      </w:r>
      <w:r w:rsidRPr="00673025">
        <w:rPr>
          <w:sz w:val="22"/>
        </w:rPr>
        <w:t>el componente cerebral del encéfalo por dos caminos:</w:t>
      </w:r>
    </w:p>
    <w:p w:rsidR="008D1748" w:rsidRPr="005135B4" w:rsidRDefault="00D81FD9" w:rsidP="00BA3F10">
      <w:pPr>
        <w:pStyle w:val="Prrafodelista"/>
        <w:numPr>
          <w:ilvl w:val="0"/>
          <w:numId w:val="1"/>
        </w:numPr>
        <w:rPr>
          <w:sz w:val="22"/>
        </w:rPr>
      </w:pPr>
      <w:r w:rsidRPr="00D81FD9">
        <w:rPr>
          <w:b/>
          <w:sz w:val="22"/>
        </w:rPr>
        <w:t>E</w:t>
      </w:r>
      <w:r w:rsidR="003B1E72" w:rsidRPr="00D81FD9">
        <w:rPr>
          <w:b/>
          <w:sz w:val="22"/>
        </w:rPr>
        <w:t>stimulación directa</w:t>
      </w:r>
      <w:r w:rsidR="003B1E72" w:rsidRPr="005135B4">
        <w:rPr>
          <w:sz w:val="22"/>
        </w:rPr>
        <w:t xml:space="preserve"> de un nivel de actividad</w:t>
      </w:r>
      <w:r w:rsidR="008D1748" w:rsidRPr="005135B4">
        <w:rPr>
          <w:sz w:val="22"/>
        </w:rPr>
        <w:t xml:space="preserve"> </w:t>
      </w:r>
      <w:r w:rsidR="003B1E72" w:rsidRPr="005135B4">
        <w:rPr>
          <w:sz w:val="22"/>
        </w:rPr>
        <w:t xml:space="preserve">neuronal de fondo en amplias regiones del cerebro </w:t>
      </w:r>
    </w:p>
    <w:p w:rsidR="003B1E72" w:rsidRPr="005135B4" w:rsidRDefault="00D81FD9" w:rsidP="00BA3F10">
      <w:pPr>
        <w:pStyle w:val="Prrafodelista"/>
        <w:numPr>
          <w:ilvl w:val="0"/>
          <w:numId w:val="1"/>
        </w:numPr>
        <w:rPr>
          <w:sz w:val="22"/>
        </w:rPr>
      </w:pPr>
      <w:r>
        <w:rPr>
          <w:sz w:val="22"/>
        </w:rPr>
        <w:t>P</w:t>
      </w:r>
      <w:r w:rsidR="003B1E72" w:rsidRPr="005135B4">
        <w:rPr>
          <w:sz w:val="22"/>
        </w:rPr>
        <w:t xml:space="preserve">uesta en marcha de </w:t>
      </w:r>
      <w:r w:rsidR="003B1E72" w:rsidRPr="00D81FD9">
        <w:rPr>
          <w:b/>
          <w:sz w:val="22"/>
        </w:rPr>
        <w:t>sistemas neurohormonales</w:t>
      </w:r>
      <w:r>
        <w:rPr>
          <w:b/>
          <w:sz w:val="22"/>
        </w:rPr>
        <w:t>,</w:t>
      </w:r>
      <w:r w:rsidR="008D1748" w:rsidRPr="005135B4">
        <w:rPr>
          <w:sz w:val="22"/>
        </w:rPr>
        <w:t xml:space="preserve"> </w:t>
      </w:r>
      <w:r>
        <w:rPr>
          <w:sz w:val="22"/>
        </w:rPr>
        <w:t>n</w:t>
      </w:r>
      <w:r w:rsidR="003B1E72" w:rsidRPr="005135B4">
        <w:rPr>
          <w:sz w:val="22"/>
        </w:rPr>
        <w:t>eurotransmisoras facilitadoras o inhibidoras de tipo hormonal en determinadas</w:t>
      </w:r>
      <w:r w:rsidR="008D1748" w:rsidRPr="005135B4">
        <w:rPr>
          <w:sz w:val="22"/>
        </w:rPr>
        <w:t xml:space="preserve"> </w:t>
      </w:r>
      <w:r w:rsidR="003B1E72" w:rsidRPr="005135B4">
        <w:rPr>
          <w:sz w:val="22"/>
        </w:rPr>
        <w:t>zonas del encéfalo.</w:t>
      </w:r>
      <w:r w:rsidR="008D1748" w:rsidRPr="005135B4">
        <w:rPr>
          <w:sz w:val="22"/>
        </w:rPr>
        <w:t xml:space="preserve"> </w:t>
      </w:r>
    </w:p>
    <w:p w:rsidR="008B2483" w:rsidRDefault="008B2483" w:rsidP="008B2483">
      <w:pPr>
        <w:pStyle w:val="Ttulo2"/>
      </w:pPr>
    </w:p>
    <w:p w:rsidR="003B1E72" w:rsidRPr="008B2483" w:rsidRDefault="003B1E72" w:rsidP="008B2483">
      <w:pPr>
        <w:pStyle w:val="Ttulo2"/>
      </w:pPr>
      <w:r w:rsidRPr="008B2483">
        <w:t>Área reticular excitadora del tronco del encéfalo</w:t>
      </w:r>
      <w:r w:rsidR="00D81FD9">
        <w:t xml:space="preserve"> </w:t>
      </w:r>
    </w:p>
    <w:p w:rsidR="00D81FD9" w:rsidRPr="00B76C50" w:rsidRDefault="003B1E72" w:rsidP="00BA3F10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B76C50">
        <w:rPr>
          <w:sz w:val="22"/>
        </w:rPr>
        <w:t xml:space="preserve">Su componente </w:t>
      </w:r>
      <w:r w:rsidRPr="00B76C50">
        <w:rPr>
          <w:b/>
          <w:sz w:val="22"/>
        </w:rPr>
        <w:t>impulsor</w:t>
      </w:r>
      <w:r w:rsidR="00D81FD9" w:rsidRPr="00B76C50">
        <w:rPr>
          <w:b/>
          <w:sz w:val="22"/>
        </w:rPr>
        <w:t xml:space="preserve"> </w:t>
      </w:r>
      <w:r w:rsidRPr="00B76C50">
        <w:rPr>
          <w:b/>
          <w:sz w:val="22"/>
        </w:rPr>
        <w:t>central</w:t>
      </w:r>
      <w:r w:rsidRPr="00B76C50">
        <w:rPr>
          <w:sz w:val="22"/>
        </w:rPr>
        <w:t xml:space="preserve"> consiste en una </w:t>
      </w:r>
      <w:r w:rsidRPr="00B76C50">
        <w:rPr>
          <w:b/>
          <w:sz w:val="22"/>
        </w:rPr>
        <w:t>zona excitadora</w:t>
      </w:r>
      <w:r w:rsidRPr="00B76C50">
        <w:rPr>
          <w:sz w:val="22"/>
        </w:rPr>
        <w:t xml:space="preserve"> situada en </w:t>
      </w:r>
      <w:r w:rsidR="00B76C50" w:rsidRPr="00B76C50">
        <w:rPr>
          <w:sz w:val="22"/>
        </w:rPr>
        <w:t xml:space="preserve">la </w:t>
      </w:r>
      <w:r w:rsidRPr="00B76C50">
        <w:rPr>
          <w:b/>
          <w:sz w:val="22"/>
        </w:rPr>
        <w:t>formación</w:t>
      </w:r>
      <w:r w:rsidR="00D81FD9" w:rsidRPr="00B76C50">
        <w:rPr>
          <w:b/>
          <w:sz w:val="22"/>
        </w:rPr>
        <w:t xml:space="preserve"> </w:t>
      </w:r>
      <w:r w:rsidRPr="00B76C50">
        <w:rPr>
          <w:b/>
          <w:sz w:val="22"/>
        </w:rPr>
        <w:t>reticular</w:t>
      </w:r>
      <w:r w:rsidRPr="00B76C50">
        <w:rPr>
          <w:sz w:val="22"/>
        </w:rPr>
        <w:t xml:space="preserve"> de la </w:t>
      </w:r>
      <w:r w:rsidRPr="00B76C50">
        <w:rPr>
          <w:b/>
          <w:sz w:val="22"/>
        </w:rPr>
        <w:t>protuberancia</w:t>
      </w:r>
      <w:r w:rsidRPr="00B76C50">
        <w:rPr>
          <w:sz w:val="22"/>
        </w:rPr>
        <w:t xml:space="preserve"> y </w:t>
      </w:r>
      <w:r w:rsidR="00B76C50" w:rsidRPr="00B76C50">
        <w:rPr>
          <w:b/>
          <w:sz w:val="22"/>
        </w:rPr>
        <w:t>mesencéfalo</w:t>
      </w:r>
      <w:r w:rsidR="00673025">
        <w:rPr>
          <w:sz w:val="22"/>
        </w:rPr>
        <w:t xml:space="preserve"> (</w:t>
      </w:r>
      <w:r w:rsidR="00673025" w:rsidRPr="00673025">
        <w:rPr>
          <w:b/>
          <w:sz w:val="22"/>
        </w:rPr>
        <w:t>ÁREA FACILITADORA BULBORRETICULAR</w:t>
      </w:r>
      <w:r w:rsidR="00673025">
        <w:rPr>
          <w:sz w:val="22"/>
        </w:rPr>
        <w:t>)</w:t>
      </w:r>
      <w:r w:rsidRPr="00B76C50">
        <w:rPr>
          <w:sz w:val="22"/>
        </w:rPr>
        <w:t xml:space="preserve">. </w:t>
      </w:r>
    </w:p>
    <w:p w:rsidR="00D81FD9" w:rsidRDefault="00D81FD9" w:rsidP="00B76C50">
      <w:pPr>
        <w:rPr>
          <w:sz w:val="22"/>
        </w:rPr>
      </w:pPr>
    </w:p>
    <w:p w:rsidR="00D81FD9" w:rsidRPr="00B76C50" w:rsidRDefault="003B1E72" w:rsidP="00BA3F10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893D2E">
        <w:rPr>
          <w:b/>
          <w:sz w:val="22"/>
        </w:rPr>
        <w:t>Las señales</w:t>
      </w:r>
      <w:r w:rsidRPr="00B76C50">
        <w:rPr>
          <w:sz w:val="22"/>
        </w:rPr>
        <w:t xml:space="preserve"> que atraviesan el </w:t>
      </w:r>
      <w:r w:rsidRPr="00893D2E">
        <w:rPr>
          <w:b/>
          <w:sz w:val="22"/>
        </w:rPr>
        <w:t xml:space="preserve">tálamo </w:t>
      </w:r>
      <w:r w:rsidRPr="00B76C50">
        <w:rPr>
          <w:sz w:val="22"/>
        </w:rPr>
        <w:t xml:space="preserve">son de </w:t>
      </w:r>
      <w:r w:rsidRPr="00893D2E">
        <w:rPr>
          <w:b/>
          <w:sz w:val="22"/>
        </w:rPr>
        <w:t>dos tipos</w:t>
      </w:r>
      <w:r w:rsidRPr="00B76C50">
        <w:rPr>
          <w:sz w:val="22"/>
        </w:rPr>
        <w:t xml:space="preserve">. </w:t>
      </w:r>
    </w:p>
    <w:p w:rsidR="00D81FD9" w:rsidRDefault="008A0E18" w:rsidP="00BA3F10">
      <w:pPr>
        <w:pStyle w:val="Prrafodelista"/>
        <w:numPr>
          <w:ilvl w:val="0"/>
          <w:numId w:val="2"/>
        </w:numPr>
        <w:rPr>
          <w:sz w:val="22"/>
        </w:rPr>
      </w:pPr>
      <w:r w:rsidRPr="008A0E18">
        <w:rPr>
          <w:b/>
          <w:sz w:val="22"/>
        </w:rPr>
        <w:t>P</w:t>
      </w:r>
      <w:r w:rsidR="003B1E72" w:rsidRPr="008A0E18">
        <w:rPr>
          <w:b/>
          <w:sz w:val="22"/>
        </w:rPr>
        <w:t>otenciales de acción de conducción rápida</w:t>
      </w:r>
      <w:r w:rsidR="00D81FD9" w:rsidRPr="00D81FD9">
        <w:rPr>
          <w:sz w:val="22"/>
        </w:rPr>
        <w:t xml:space="preserve"> </w:t>
      </w:r>
      <w:r w:rsidR="003B1E72" w:rsidRPr="00D81FD9">
        <w:rPr>
          <w:sz w:val="22"/>
        </w:rPr>
        <w:t>que excitan el cerebro durante pocos milisegundos.</w:t>
      </w:r>
      <w:r w:rsidR="00D81FD9" w:rsidRPr="00D81FD9">
        <w:rPr>
          <w:sz w:val="22"/>
        </w:rPr>
        <w:t xml:space="preserve"> </w:t>
      </w:r>
    </w:p>
    <w:p w:rsidR="00D81FD9" w:rsidRDefault="003B1E72" w:rsidP="00D81FD9">
      <w:pPr>
        <w:pStyle w:val="Prrafodelista"/>
        <w:rPr>
          <w:sz w:val="22"/>
        </w:rPr>
      </w:pPr>
      <w:r w:rsidRPr="00D81FD9">
        <w:rPr>
          <w:sz w:val="22"/>
        </w:rPr>
        <w:t xml:space="preserve">Nacen en los </w:t>
      </w:r>
      <w:r w:rsidRPr="008A0E18">
        <w:rPr>
          <w:b/>
          <w:sz w:val="22"/>
        </w:rPr>
        <w:t>somas neuronales</w:t>
      </w:r>
      <w:r w:rsidRPr="00D81FD9">
        <w:rPr>
          <w:sz w:val="22"/>
        </w:rPr>
        <w:t xml:space="preserve"> situados </w:t>
      </w:r>
      <w:r w:rsidR="008A0E18">
        <w:rPr>
          <w:sz w:val="22"/>
        </w:rPr>
        <w:t xml:space="preserve">en </w:t>
      </w:r>
      <w:r w:rsidRPr="00D81FD9">
        <w:rPr>
          <w:sz w:val="22"/>
        </w:rPr>
        <w:t xml:space="preserve">el área </w:t>
      </w:r>
      <w:r w:rsidRPr="008A0E18">
        <w:rPr>
          <w:b/>
          <w:sz w:val="22"/>
        </w:rPr>
        <w:t>reticular del tronco del encéfalo</w:t>
      </w:r>
      <w:r w:rsidRPr="00D81FD9">
        <w:rPr>
          <w:sz w:val="22"/>
        </w:rPr>
        <w:t xml:space="preserve">. </w:t>
      </w:r>
    </w:p>
    <w:p w:rsidR="003B1E72" w:rsidRPr="003B1E72" w:rsidRDefault="009C4140" w:rsidP="00D81FD9">
      <w:pPr>
        <w:pStyle w:val="Prrafodelista"/>
        <w:rPr>
          <w:sz w:val="22"/>
        </w:rPr>
      </w:pPr>
      <w:r w:rsidRPr="009C4140">
        <w:rPr>
          <w:b/>
          <w:sz w:val="22"/>
        </w:rPr>
        <w:t>T</w:t>
      </w:r>
      <w:r w:rsidR="003B1E72" w:rsidRPr="009C4140">
        <w:rPr>
          <w:b/>
          <w:sz w:val="22"/>
        </w:rPr>
        <w:t>erminaciones</w:t>
      </w:r>
      <w:r w:rsidR="00D81FD9" w:rsidRPr="009C4140">
        <w:rPr>
          <w:b/>
          <w:sz w:val="22"/>
        </w:rPr>
        <w:t xml:space="preserve"> </w:t>
      </w:r>
      <w:r w:rsidR="003B1E72" w:rsidRPr="009C4140">
        <w:rPr>
          <w:b/>
          <w:sz w:val="22"/>
        </w:rPr>
        <w:t xml:space="preserve">nerviosas </w:t>
      </w:r>
      <w:r w:rsidR="003B1E72" w:rsidRPr="003B1E72">
        <w:rPr>
          <w:sz w:val="22"/>
        </w:rPr>
        <w:t xml:space="preserve">liberan </w:t>
      </w:r>
      <w:r>
        <w:rPr>
          <w:sz w:val="22"/>
        </w:rPr>
        <w:t xml:space="preserve">el </w:t>
      </w:r>
      <w:r w:rsidR="003B1E72" w:rsidRPr="003B1E72">
        <w:rPr>
          <w:sz w:val="22"/>
        </w:rPr>
        <w:t xml:space="preserve">neurotransmisor </w:t>
      </w:r>
      <w:r w:rsidR="003B1E72" w:rsidRPr="009C4140">
        <w:rPr>
          <w:b/>
          <w:sz w:val="22"/>
        </w:rPr>
        <w:t>acetilcolina</w:t>
      </w:r>
      <w:r w:rsidR="003B1E72" w:rsidRPr="003B1E72">
        <w:rPr>
          <w:sz w:val="22"/>
        </w:rPr>
        <w:t>,</w:t>
      </w:r>
      <w:r w:rsidR="00D81FD9">
        <w:rPr>
          <w:sz w:val="22"/>
        </w:rPr>
        <w:t xml:space="preserve"> </w:t>
      </w:r>
      <w:r w:rsidR="003B1E72" w:rsidRPr="003B1E72">
        <w:rPr>
          <w:sz w:val="22"/>
        </w:rPr>
        <w:t>excitador, dura milisegundos antes de ser destruida.</w:t>
      </w:r>
    </w:p>
    <w:p w:rsidR="00D81FD9" w:rsidRDefault="00D81FD9" w:rsidP="003B1E72">
      <w:pPr>
        <w:rPr>
          <w:sz w:val="22"/>
        </w:rPr>
      </w:pPr>
    </w:p>
    <w:p w:rsidR="00D81FD9" w:rsidRPr="00DB636B" w:rsidRDefault="009C4140" w:rsidP="00BA3F10">
      <w:pPr>
        <w:pStyle w:val="Prrafodelista"/>
        <w:numPr>
          <w:ilvl w:val="0"/>
          <w:numId w:val="2"/>
        </w:numPr>
        <w:rPr>
          <w:sz w:val="22"/>
        </w:rPr>
      </w:pPr>
      <w:r w:rsidRPr="00DB636B">
        <w:rPr>
          <w:b/>
          <w:sz w:val="22"/>
        </w:rPr>
        <w:t>S</w:t>
      </w:r>
      <w:r w:rsidR="003B1E72" w:rsidRPr="00DB636B">
        <w:rPr>
          <w:b/>
          <w:sz w:val="22"/>
        </w:rPr>
        <w:t>eñal excitadora</w:t>
      </w:r>
      <w:r w:rsidR="003B1E72" w:rsidRPr="00DB636B">
        <w:rPr>
          <w:sz w:val="22"/>
        </w:rPr>
        <w:t xml:space="preserve"> de pequeñas neuronas por </w:t>
      </w:r>
      <w:r w:rsidR="0018757F" w:rsidRPr="00DB636B">
        <w:rPr>
          <w:sz w:val="22"/>
        </w:rPr>
        <w:t>toda</w:t>
      </w:r>
      <w:r w:rsidR="003B1E72" w:rsidRPr="00DB636B">
        <w:rPr>
          <w:sz w:val="22"/>
        </w:rPr>
        <w:t xml:space="preserve"> el </w:t>
      </w:r>
      <w:r w:rsidR="003B1E72" w:rsidRPr="00DB636B">
        <w:rPr>
          <w:b/>
          <w:sz w:val="22"/>
        </w:rPr>
        <w:t>área reticular</w:t>
      </w:r>
      <w:r w:rsidR="00D81FD9" w:rsidRPr="00DB636B">
        <w:rPr>
          <w:sz w:val="22"/>
        </w:rPr>
        <w:t xml:space="preserve"> </w:t>
      </w:r>
      <w:r w:rsidR="003B1E72" w:rsidRPr="00DB636B">
        <w:rPr>
          <w:sz w:val="22"/>
        </w:rPr>
        <w:t xml:space="preserve">excitadora del </w:t>
      </w:r>
      <w:r w:rsidR="003B1E72" w:rsidRPr="00DB636B">
        <w:rPr>
          <w:b/>
          <w:sz w:val="22"/>
        </w:rPr>
        <w:t>tronco del encéfalo</w:t>
      </w:r>
      <w:r w:rsidR="00DB636B" w:rsidRPr="00DB636B">
        <w:rPr>
          <w:b/>
          <w:sz w:val="22"/>
        </w:rPr>
        <w:t xml:space="preserve">, </w:t>
      </w:r>
      <w:r w:rsidR="003B1E72" w:rsidRPr="00DB636B">
        <w:rPr>
          <w:sz w:val="22"/>
        </w:rPr>
        <w:t xml:space="preserve">a través de </w:t>
      </w:r>
      <w:r w:rsidR="003B1E72" w:rsidRPr="00DB636B">
        <w:rPr>
          <w:b/>
          <w:sz w:val="22"/>
        </w:rPr>
        <w:t>pequeñas</w:t>
      </w:r>
      <w:r w:rsidR="00D81FD9" w:rsidRPr="00DB636B">
        <w:rPr>
          <w:b/>
          <w:sz w:val="22"/>
        </w:rPr>
        <w:t xml:space="preserve"> </w:t>
      </w:r>
      <w:r w:rsidR="003B1E72" w:rsidRPr="00DB636B">
        <w:rPr>
          <w:b/>
          <w:sz w:val="22"/>
        </w:rPr>
        <w:t>fibras</w:t>
      </w:r>
      <w:r w:rsidR="003B1E72" w:rsidRPr="00DB636B">
        <w:rPr>
          <w:sz w:val="22"/>
        </w:rPr>
        <w:t xml:space="preserve"> de </w:t>
      </w:r>
      <w:r w:rsidR="003B1E72" w:rsidRPr="00DB636B">
        <w:rPr>
          <w:b/>
          <w:sz w:val="22"/>
        </w:rPr>
        <w:t>conducción lenta</w:t>
      </w:r>
      <w:r w:rsidR="003B1E72" w:rsidRPr="00DB636B">
        <w:rPr>
          <w:sz w:val="22"/>
        </w:rPr>
        <w:t xml:space="preserve"> que hacen sinapsis en los</w:t>
      </w:r>
      <w:r w:rsidR="00D81FD9" w:rsidRPr="00DB636B">
        <w:rPr>
          <w:sz w:val="22"/>
        </w:rPr>
        <w:t xml:space="preserve"> </w:t>
      </w:r>
      <w:r w:rsidR="003B1E72" w:rsidRPr="00DB636B">
        <w:rPr>
          <w:b/>
          <w:sz w:val="22"/>
        </w:rPr>
        <w:t>núcleos talámicos intralaminares</w:t>
      </w:r>
      <w:r w:rsidR="003B1E72" w:rsidRPr="00DB636B">
        <w:rPr>
          <w:sz w:val="22"/>
        </w:rPr>
        <w:t xml:space="preserve"> y </w:t>
      </w:r>
      <w:r w:rsidR="003B1E72" w:rsidRPr="00DB636B">
        <w:rPr>
          <w:b/>
          <w:sz w:val="22"/>
        </w:rPr>
        <w:t>núcleos reticulares</w:t>
      </w:r>
      <w:r w:rsidR="003B1E72" w:rsidRPr="00DB636B">
        <w:rPr>
          <w:sz w:val="22"/>
        </w:rPr>
        <w:t xml:space="preserve"> que</w:t>
      </w:r>
      <w:r w:rsidR="00D81FD9" w:rsidRPr="00DB636B">
        <w:rPr>
          <w:sz w:val="22"/>
        </w:rPr>
        <w:t xml:space="preserve"> </w:t>
      </w:r>
      <w:r w:rsidR="003B1E72" w:rsidRPr="00DB636B">
        <w:rPr>
          <w:sz w:val="22"/>
        </w:rPr>
        <w:t xml:space="preserve">cubren la </w:t>
      </w:r>
      <w:r w:rsidR="003B1E72" w:rsidRPr="00DB636B">
        <w:rPr>
          <w:b/>
          <w:sz w:val="22"/>
        </w:rPr>
        <w:t>superficie del tálamo</w:t>
      </w:r>
      <w:r w:rsidR="003B1E72" w:rsidRPr="00DB636B">
        <w:rPr>
          <w:sz w:val="22"/>
        </w:rPr>
        <w:t xml:space="preserve">. </w:t>
      </w:r>
    </w:p>
    <w:p w:rsidR="003B1E72" w:rsidRPr="003B1E72" w:rsidRDefault="003B1E72" w:rsidP="00D81FD9">
      <w:pPr>
        <w:pStyle w:val="Prrafodelista"/>
        <w:rPr>
          <w:sz w:val="22"/>
        </w:rPr>
      </w:pPr>
      <w:r w:rsidRPr="00A6599F">
        <w:rPr>
          <w:b/>
          <w:sz w:val="22"/>
        </w:rPr>
        <w:t>El efecto</w:t>
      </w:r>
      <w:r w:rsidR="00D81FD9" w:rsidRPr="00A6599F">
        <w:rPr>
          <w:b/>
          <w:sz w:val="22"/>
        </w:rPr>
        <w:t xml:space="preserve"> </w:t>
      </w:r>
      <w:r w:rsidRPr="00A6599F">
        <w:rPr>
          <w:b/>
          <w:sz w:val="22"/>
        </w:rPr>
        <w:t>excitador</w:t>
      </w:r>
      <w:r w:rsidRPr="003B1E72">
        <w:rPr>
          <w:sz w:val="22"/>
        </w:rPr>
        <w:t xml:space="preserve"> puede</w:t>
      </w:r>
      <w:r w:rsidR="00D81FD9">
        <w:rPr>
          <w:sz w:val="22"/>
        </w:rPr>
        <w:t xml:space="preserve"> </w:t>
      </w:r>
      <w:r w:rsidRPr="00A6599F">
        <w:rPr>
          <w:b/>
          <w:sz w:val="22"/>
        </w:rPr>
        <w:t>robustecerse progresivamente</w:t>
      </w:r>
      <w:r w:rsidRPr="003B1E72">
        <w:rPr>
          <w:sz w:val="22"/>
        </w:rPr>
        <w:t xml:space="preserve"> en un plazo de</w:t>
      </w:r>
      <w:r w:rsidR="00D81FD9">
        <w:rPr>
          <w:sz w:val="22"/>
        </w:rPr>
        <w:t xml:space="preserve"> </w:t>
      </w:r>
      <w:r w:rsidRPr="00A6599F">
        <w:rPr>
          <w:b/>
          <w:sz w:val="22"/>
        </w:rPr>
        <w:t>segundos</w:t>
      </w:r>
      <w:r w:rsidRPr="003B1E72">
        <w:rPr>
          <w:sz w:val="22"/>
        </w:rPr>
        <w:t xml:space="preserve"> </w:t>
      </w:r>
      <w:r w:rsidR="00A6599F">
        <w:rPr>
          <w:sz w:val="22"/>
        </w:rPr>
        <w:t xml:space="preserve">a </w:t>
      </w:r>
      <w:r w:rsidRPr="00A6599F">
        <w:rPr>
          <w:b/>
          <w:sz w:val="22"/>
        </w:rPr>
        <w:t>1 min</w:t>
      </w:r>
      <w:r w:rsidRPr="003B1E72">
        <w:rPr>
          <w:sz w:val="22"/>
        </w:rPr>
        <w:t xml:space="preserve"> o más, importantes para </w:t>
      </w:r>
      <w:r w:rsidRPr="00A6599F">
        <w:rPr>
          <w:b/>
          <w:sz w:val="22"/>
        </w:rPr>
        <w:t>controlar el nivel de</w:t>
      </w:r>
      <w:r w:rsidR="00D81FD9" w:rsidRPr="00A6599F">
        <w:rPr>
          <w:b/>
          <w:sz w:val="22"/>
        </w:rPr>
        <w:t xml:space="preserve"> </w:t>
      </w:r>
      <w:r w:rsidRPr="00A6599F">
        <w:rPr>
          <w:b/>
          <w:sz w:val="22"/>
        </w:rPr>
        <w:t>excitabilidad de fondo</w:t>
      </w:r>
      <w:r w:rsidRPr="003B1E72">
        <w:rPr>
          <w:sz w:val="22"/>
        </w:rPr>
        <w:t xml:space="preserve"> a más largo plazo en el encéfalo.</w:t>
      </w:r>
    </w:p>
    <w:p w:rsidR="008B2483" w:rsidRDefault="008B2483" w:rsidP="008B2483">
      <w:pPr>
        <w:pStyle w:val="Ttulo2"/>
      </w:pPr>
    </w:p>
    <w:p w:rsidR="008B2483" w:rsidRPr="008B2483" w:rsidRDefault="003B1E72" w:rsidP="008B2483">
      <w:pPr>
        <w:pStyle w:val="Ttulo2"/>
      </w:pPr>
      <w:r w:rsidRPr="008B2483">
        <w:t>Activación del área excitadora por las señales sensitivas</w:t>
      </w:r>
      <w:r w:rsidR="008B2483" w:rsidRPr="008B2483">
        <w:t xml:space="preserve"> </w:t>
      </w:r>
      <w:r w:rsidRPr="008B2483">
        <w:t xml:space="preserve">periféricas. </w:t>
      </w:r>
    </w:p>
    <w:p w:rsidR="00F85688" w:rsidRPr="007169C3" w:rsidRDefault="003B1E72" w:rsidP="00BA3F10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7169C3">
        <w:rPr>
          <w:sz w:val="22"/>
        </w:rPr>
        <w:t>El nivel de actividad del área excitadora en el tronco</w:t>
      </w:r>
      <w:r w:rsidR="00F85688" w:rsidRPr="007169C3">
        <w:rPr>
          <w:sz w:val="22"/>
        </w:rPr>
        <w:t xml:space="preserve"> </w:t>
      </w:r>
      <w:r w:rsidRPr="007169C3">
        <w:rPr>
          <w:sz w:val="22"/>
        </w:rPr>
        <w:t xml:space="preserve">del encéfalo </w:t>
      </w:r>
      <w:r w:rsidR="008A2471" w:rsidRPr="007169C3">
        <w:rPr>
          <w:sz w:val="22"/>
        </w:rPr>
        <w:t>(</w:t>
      </w:r>
      <w:r w:rsidRPr="007169C3">
        <w:rPr>
          <w:sz w:val="22"/>
        </w:rPr>
        <w:t>todo el encéfalo</w:t>
      </w:r>
      <w:r w:rsidR="008A2471" w:rsidRPr="007169C3">
        <w:rPr>
          <w:sz w:val="22"/>
        </w:rPr>
        <w:t>)</w:t>
      </w:r>
      <w:r w:rsidRPr="007169C3">
        <w:rPr>
          <w:sz w:val="22"/>
        </w:rPr>
        <w:t>, determinado</w:t>
      </w:r>
      <w:r w:rsidR="00F85688" w:rsidRPr="007169C3">
        <w:rPr>
          <w:sz w:val="22"/>
        </w:rPr>
        <w:t xml:space="preserve"> </w:t>
      </w:r>
      <w:r w:rsidRPr="007169C3">
        <w:rPr>
          <w:sz w:val="22"/>
        </w:rPr>
        <w:t xml:space="preserve">por la </w:t>
      </w:r>
      <w:r w:rsidRPr="007169C3">
        <w:rPr>
          <w:b/>
          <w:sz w:val="22"/>
        </w:rPr>
        <w:t>cantidad y el tipo de las señales sensitivas</w:t>
      </w:r>
      <w:r w:rsidR="00F85688" w:rsidRPr="007169C3">
        <w:rPr>
          <w:sz w:val="22"/>
        </w:rPr>
        <w:t xml:space="preserve"> </w:t>
      </w:r>
      <w:r w:rsidRPr="007169C3">
        <w:rPr>
          <w:sz w:val="22"/>
        </w:rPr>
        <w:t xml:space="preserve">que llegan al </w:t>
      </w:r>
      <w:r w:rsidRPr="007169C3">
        <w:rPr>
          <w:b/>
          <w:sz w:val="22"/>
        </w:rPr>
        <w:t>encéfalo</w:t>
      </w:r>
      <w:r w:rsidRPr="007169C3">
        <w:rPr>
          <w:sz w:val="22"/>
        </w:rPr>
        <w:t xml:space="preserve"> desde la </w:t>
      </w:r>
      <w:r w:rsidRPr="007169C3">
        <w:rPr>
          <w:b/>
          <w:sz w:val="22"/>
        </w:rPr>
        <w:t>periferia</w:t>
      </w:r>
      <w:r w:rsidRPr="007169C3">
        <w:rPr>
          <w:sz w:val="22"/>
        </w:rPr>
        <w:t xml:space="preserve">. </w:t>
      </w:r>
    </w:p>
    <w:p w:rsidR="00F85688" w:rsidRDefault="00F85688" w:rsidP="007169C3">
      <w:pPr>
        <w:rPr>
          <w:sz w:val="22"/>
        </w:rPr>
      </w:pPr>
    </w:p>
    <w:p w:rsidR="00F85688" w:rsidRPr="007169C3" w:rsidRDefault="00A1421E" w:rsidP="00BA3F10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7169C3">
        <w:rPr>
          <w:b/>
          <w:sz w:val="22"/>
        </w:rPr>
        <w:t>L</w:t>
      </w:r>
      <w:r w:rsidR="003B1E72" w:rsidRPr="007169C3">
        <w:rPr>
          <w:b/>
          <w:sz w:val="22"/>
        </w:rPr>
        <w:t>as</w:t>
      </w:r>
      <w:r w:rsidR="00F85688" w:rsidRPr="007169C3">
        <w:rPr>
          <w:b/>
          <w:sz w:val="22"/>
        </w:rPr>
        <w:t xml:space="preserve"> </w:t>
      </w:r>
      <w:r w:rsidR="003B1E72" w:rsidRPr="007169C3">
        <w:rPr>
          <w:b/>
          <w:sz w:val="22"/>
        </w:rPr>
        <w:t>señales dolorosas</w:t>
      </w:r>
      <w:r w:rsidR="003B1E72" w:rsidRPr="007169C3">
        <w:rPr>
          <w:sz w:val="22"/>
        </w:rPr>
        <w:t xml:space="preserve"> aumentan la actividad de esta área excitadora</w:t>
      </w:r>
      <w:r w:rsidRPr="007169C3">
        <w:rPr>
          <w:sz w:val="22"/>
        </w:rPr>
        <w:t>.</w:t>
      </w:r>
    </w:p>
    <w:p w:rsidR="00B51C65" w:rsidRDefault="00B51C65" w:rsidP="007169C3">
      <w:pPr>
        <w:rPr>
          <w:b/>
          <w:sz w:val="22"/>
        </w:rPr>
      </w:pPr>
    </w:p>
    <w:p w:rsidR="00F85688" w:rsidRPr="007169C3" w:rsidRDefault="00A35D9A" w:rsidP="00BA3F10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7169C3">
        <w:rPr>
          <w:b/>
          <w:sz w:val="22"/>
        </w:rPr>
        <w:t>E</w:t>
      </w:r>
      <w:r w:rsidR="003B1E72" w:rsidRPr="007169C3">
        <w:rPr>
          <w:b/>
          <w:sz w:val="22"/>
        </w:rPr>
        <w:t>l corte</w:t>
      </w:r>
      <w:r w:rsidR="00F85688" w:rsidRPr="007169C3">
        <w:rPr>
          <w:b/>
          <w:sz w:val="22"/>
        </w:rPr>
        <w:t xml:space="preserve"> </w:t>
      </w:r>
      <w:r w:rsidR="003B1E72" w:rsidRPr="007169C3">
        <w:rPr>
          <w:b/>
          <w:sz w:val="22"/>
        </w:rPr>
        <w:t>del tronco del encéfalo</w:t>
      </w:r>
      <w:r w:rsidR="003B1E72" w:rsidRPr="007169C3">
        <w:rPr>
          <w:sz w:val="22"/>
        </w:rPr>
        <w:t xml:space="preserve"> por encima </w:t>
      </w:r>
      <w:r w:rsidR="00A1421E" w:rsidRPr="007169C3">
        <w:rPr>
          <w:sz w:val="22"/>
        </w:rPr>
        <w:t xml:space="preserve">de donde el </w:t>
      </w:r>
      <w:r w:rsidR="00A1421E" w:rsidRPr="007169C3">
        <w:rPr>
          <w:b/>
          <w:sz w:val="22"/>
        </w:rPr>
        <w:t>trigémino</w:t>
      </w:r>
      <w:r w:rsidR="00A1421E" w:rsidRPr="007169C3">
        <w:rPr>
          <w:sz w:val="22"/>
        </w:rPr>
        <w:t xml:space="preserve"> </w:t>
      </w:r>
      <w:r w:rsidR="003B1E72" w:rsidRPr="007169C3">
        <w:rPr>
          <w:sz w:val="22"/>
        </w:rPr>
        <w:t>penetra en la protuberancia</w:t>
      </w:r>
      <w:r w:rsidR="00B51C65" w:rsidRPr="007169C3">
        <w:rPr>
          <w:sz w:val="22"/>
        </w:rPr>
        <w:t xml:space="preserve">, </w:t>
      </w:r>
      <w:r w:rsidR="003B1E72" w:rsidRPr="007169C3">
        <w:rPr>
          <w:sz w:val="22"/>
        </w:rPr>
        <w:t>señales</w:t>
      </w:r>
      <w:r w:rsidR="00F85688" w:rsidRPr="007169C3">
        <w:rPr>
          <w:sz w:val="22"/>
        </w:rPr>
        <w:t xml:space="preserve"> </w:t>
      </w:r>
      <w:r w:rsidR="003B1E72" w:rsidRPr="007169C3">
        <w:rPr>
          <w:b/>
          <w:sz w:val="22"/>
        </w:rPr>
        <w:t xml:space="preserve">sensitivas </w:t>
      </w:r>
      <w:r w:rsidRPr="007169C3">
        <w:rPr>
          <w:sz w:val="22"/>
        </w:rPr>
        <w:t xml:space="preserve">faciales y orales </w:t>
      </w:r>
      <w:r w:rsidR="003B1E72" w:rsidRPr="007169C3">
        <w:rPr>
          <w:b/>
          <w:sz w:val="22"/>
        </w:rPr>
        <w:t>desaparecen</w:t>
      </w:r>
      <w:r w:rsidR="003B1E72" w:rsidRPr="007169C3">
        <w:rPr>
          <w:sz w:val="22"/>
        </w:rPr>
        <w:t xml:space="preserve">, el nivel de </w:t>
      </w:r>
      <w:r w:rsidR="003B1E72" w:rsidRPr="007169C3">
        <w:rPr>
          <w:b/>
          <w:sz w:val="22"/>
        </w:rPr>
        <w:t>actividad</w:t>
      </w:r>
      <w:r w:rsidR="003B1E72" w:rsidRPr="007169C3">
        <w:rPr>
          <w:sz w:val="22"/>
        </w:rPr>
        <w:t xml:space="preserve"> del</w:t>
      </w:r>
      <w:r w:rsidR="00F85688" w:rsidRPr="007169C3">
        <w:rPr>
          <w:sz w:val="22"/>
        </w:rPr>
        <w:t xml:space="preserve"> </w:t>
      </w:r>
      <w:r w:rsidR="003B1E72" w:rsidRPr="007169C3">
        <w:rPr>
          <w:b/>
          <w:sz w:val="22"/>
        </w:rPr>
        <w:t>área excitadora</w:t>
      </w:r>
      <w:r w:rsidR="003B1E72" w:rsidRPr="007169C3">
        <w:rPr>
          <w:sz w:val="22"/>
        </w:rPr>
        <w:t xml:space="preserve"> encefálica </w:t>
      </w:r>
      <w:r w:rsidR="003B1E72" w:rsidRPr="007169C3">
        <w:rPr>
          <w:b/>
          <w:sz w:val="22"/>
        </w:rPr>
        <w:t>disminuye</w:t>
      </w:r>
      <w:r w:rsidR="003B1E72" w:rsidRPr="007169C3">
        <w:rPr>
          <w:sz w:val="22"/>
        </w:rPr>
        <w:t xml:space="preserve"> súbitamente, y </w:t>
      </w:r>
      <w:r w:rsidR="003B1E72" w:rsidRPr="007169C3">
        <w:rPr>
          <w:b/>
          <w:sz w:val="22"/>
        </w:rPr>
        <w:t>el encéfalo</w:t>
      </w:r>
      <w:r w:rsidR="00F85688" w:rsidRPr="007169C3">
        <w:rPr>
          <w:sz w:val="22"/>
        </w:rPr>
        <w:t xml:space="preserve"> </w:t>
      </w:r>
      <w:r w:rsidR="003B1E72" w:rsidRPr="007169C3">
        <w:rPr>
          <w:sz w:val="22"/>
        </w:rPr>
        <w:t>pasa a una actividad muy reducida,</w:t>
      </w:r>
      <w:r w:rsidR="00F85688" w:rsidRPr="007169C3">
        <w:rPr>
          <w:sz w:val="22"/>
        </w:rPr>
        <w:t xml:space="preserve"> </w:t>
      </w:r>
      <w:r w:rsidR="003B1E72" w:rsidRPr="007169C3">
        <w:rPr>
          <w:sz w:val="22"/>
        </w:rPr>
        <w:t xml:space="preserve">que se acerca a un estado de </w:t>
      </w:r>
      <w:r w:rsidR="003B1E72" w:rsidRPr="007169C3">
        <w:rPr>
          <w:b/>
          <w:sz w:val="22"/>
        </w:rPr>
        <w:t>coma permanente</w:t>
      </w:r>
      <w:r w:rsidR="003B1E72" w:rsidRPr="007169C3">
        <w:rPr>
          <w:sz w:val="22"/>
        </w:rPr>
        <w:t xml:space="preserve">. </w:t>
      </w:r>
    </w:p>
    <w:p w:rsidR="00F85688" w:rsidRDefault="00F85688" w:rsidP="007169C3">
      <w:pPr>
        <w:rPr>
          <w:sz w:val="22"/>
        </w:rPr>
      </w:pPr>
    </w:p>
    <w:p w:rsidR="003B1E72" w:rsidRPr="007169C3" w:rsidRDefault="00A35D9A" w:rsidP="00BA3F10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7169C3">
        <w:rPr>
          <w:sz w:val="22"/>
        </w:rPr>
        <w:t xml:space="preserve">Si </w:t>
      </w:r>
      <w:r w:rsidR="003B1E72" w:rsidRPr="007169C3">
        <w:rPr>
          <w:sz w:val="22"/>
        </w:rPr>
        <w:t xml:space="preserve">el </w:t>
      </w:r>
      <w:r w:rsidR="003B1E72" w:rsidRPr="007169C3">
        <w:rPr>
          <w:b/>
          <w:sz w:val="22"/>
        </w:rPr>
        <w:t>tronco del encéfalo</w:t>
      </w:r>
      <w:r w:rsidR="003B1E72" w:rsidRPr="007169C3">
        <w:rPr>
          <w:sz w:val="22"/>
        </w:rPr>
        <w:t xml:space="preserve"> se corta por debajo del quinto par, </w:t>
      </w:r>
      <w:r w:rsidR="003B1E72" w:rsidRPr="007169C3">
        <w:rPr>
          <w:b/>
          <w:sz w:val="22"/>
        </w:rPr>
        <w:t>se evita el coma</w:t>
      </w:r>
      <w:r w:rsidR="003B1E72" w:rsidRPr="007169C3">
        <w:rPr>
          <w:sz w:val="22"/>
        </w:rPr>
        <w:t>.</w:t>
      </w:r>
    </w:p>
    <w:p w:rsidR="00F85688" w:rsidRPr="003B1E72" w:rsidRDefault="00F85688" w:rsidP="003B1E72">
      <w:pPr>
        <w:rPr>
          <w:sz w:val="22"/>
        </w:rPr>
      </w:pPr>
    </w:p>
    <w:p w:rsidR="008B2483" w:rsidRPr="00C41E34" w:rsidRDefault="003B1E72" w:rsidP="00C41E34">
      <w:pPr>
        <w:pStyle w:val="Ttulo3"/>
      </w:pPr>
      <w:r w:rsidRPr="00C41E34">
        <w:t>El tálamo es un centro de distribución que controla</w:t>
      </w:r>
      <w:r w:rsidR="008B2483" w:rsidRPr="00C41E34">
        <w:t xml:space="preserve"> </w:t>
      </w:r>
      <w:r w:rsidRPr="00C41E34">
        <w:t xml:space="preserve">la actividad en regiones específicas de la corteza. </w:t>
      </w:r>
    </w:p>
    <w:p w:rsidR="00330B46" w:rsidRPr="00A8004A" w:rsidRDefault="00330B46" w:rsidP="00BA3F10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A8004A">
        <w:rPr>
          <w:sz w:val="22"/>
        </w:rPr>
        <w:t>C</w:t>
      </w:r>
      <w:r w:rsidR="003B1E72" w:rsidRPr="00A8004A">
        <w:rPr>
          <w:sz w:val="22"/>
        </w:rPr>
        <w:t>asi</w:t>
      </w:r>
      <w:r w:rsidRPr="00A8004A">
        <w:rPr>
          <w:sz w:val="22"/>
        </w:rPr>
        <w:t xml:space="preserve"> </w:t>
      </w:r>
      <w:r w:rsidR="003B1E72" w:rsidRPr="00A8004A">
        <w:rPr>
          <w:sz w:val="22"/>
        </w:rPr>
        <w:t xml:space="preserve">todas las </w:t>
      </w:r>
      <w:r w:rsidR="003B1E72" w:rsidRPr="00A8004A">
        <w:rPr>
          <w:b/>
          <w:sz w:val="22"/>
        </w:rPr>
        <w:t>áreas de la corteza cerebral</w:t>
      </w:r>
      <w:r w:rsidR="003B1E72" w:rsidRPr="00A8004A">
        <w:rPr>
          <w:sz w:val="22"/>
        </w:rPr>
        <w:t xml:space="preserve"> están conectadas con su</w:t>
      </w:r>
      <w:r w:rsidRPr="00A8004A">
        <w:rPr>
          <w:sz w:val="22"/>
        </w:rPr>
        <w:t xml:space="preserve"> </w:t>
      </w:r>
      <w:r w:rsidR="003B1E72" w:rsidRPr="00A8004A">
        <w:rPr>
          <w:b/>
          <w:sz w:val="22"/>
        </w:rPr>
        <w:t>propia zona talámica</w:t>
      </w:r>
      <w:r w:rsidR="003B1E72" w:rsidRPr="00A8004A">
        <w:rPr>
          <w:sz w:val="22"/>
        </w:rPr>
        <w:t xml:space="preserve"> específica. </w:t>
      </w:r>
    </w:p>
    <w:p w:rsidR="00330B46" w:rsidRPr="00A8004A" w:rsidRDefault="00330B46" w:rsidP="00A8004A">
      <w:pPr>
        <w:rPr>
          <w:b/>
          <w:sz w:val="22"/>
        </w:rPr>
      </w:pPr>
    </w:p>
    <w:p w:rsidR="00330B46" w:rsidRPr="00A8004A" w:rsidRDefault="00051125" w:rsidP="00BA3F10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C41E34">
        <w:rPr>
          <w:noProof/>
          <w:lang w:val="es-GT" w:eastAsia="es-GT"/>
        </w:rPr>
        <w:lastRenderedPageBreak/>
        <w:drawing>
          <wp:anchor distT="0" distB="0" distL="114300" distR="114300" simplePos="0" relativeHeight="251658240" behindDoc="0" locked="0" layoutInCell="1" allowOverlap="1" wp14:anchorId="77BBDF72" wp14:editId="7D781C22">
            <wp:simplePos x="0" y="0"/>
            <wp:positionH relativeFrom="column">
              <wp:posOffset>4620895</wp:posOffset>
            </wp:positionH>
            <wp:positionV relativeFrom="paragraph">
              <wp:posOffset>-661035</wp:posOffset>
            </wp:positionV>
            <wp:extent cx="2543175" cy="304800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4317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B46" w:rsidRPr="00A8004A">
        <w:rPr>
          <w:b/>
          <w:sz w:val="22"/>
        </w:rPr>
        <w:t>L</w:t>
      </w:r>
      <w:r w:rsidR="003B1E72" w:rsidRPr="00A8004A">
        <w:rPr>
          <w:b/>
          <w:sz w:val="22"/>
        </w:rPr>
        <w:t>as señales reverberan</w:t>
      </w:r>
      <w:r w:rsidR="003B1E72" w:rsidRPr="00A8004A">
        <w:rPr>
          <w:sz w:val="22"/>
        </w:rPr>
        <w:t xml:space="preserve"> de un lado a otro</w:t>
      </w:r>
      <w:r w:rsidR="00330B46" w:rsidRPr="00A8004A">
        <w:rPr>
          <w:sz w:val="22"/>
        </w:rPr>
        <w:t xml:space="preserve"> </w:t>
      </w:r>
      <w:r w:rsidR="003B1E72" w:rsidRPr="00A8004A">
        <w:rPr>
          <w:sz w:val="22"/>
        </w:rPr>
        <w:t xml:space="preserve">entre el tálamo y la corteza cerebral, de modo que </w:t>
      </w:r>
      <w:r w:rsidR="003B1E72" w:rsidRPr="00A8004A">
        <w:rPr>
          <w:b/>
          <w:sz w:val="22"/>
        </w:rPr>
        <w:t xml:space="preserve">el </w:t>
      </w:r>
      <w:r w:rsidR="00A8004A" w:rsidRPr="00A8004A">
        <w:rPr>
          <w:b/>
          <w:sz w:val="22"/>
        </w:rPr>
        <w:t xml:space="preserve">tálamo </w:t>
      </w:r>
      <w:r w:rsidR="003B1E72" w:rsidRPr="00A8004A">
        <w:rPr>
          <w:b/>
          <w:sz w:val="22"/>
        </w:rPr>
        <w:t xml:space="preserve">excita a </w:t>
      </w:r>
      <w:r w:rsidR="00A8004A" w:rsidRPr="00A8004A">
        <w:rPr>
          <w:b/>
          <w:sz w:val="22"/>
        </w:rPr>
        <w:t xml:space="preserve">la corteza </w:t>
      </w:r>
      <w:r w:rsidR="003B1E72" w:rsidRPr="00A8004A">
        <w:rPr>
          <w:b/>
          <w:sz w:val="22"/>
        </w:rPr>
        <w:t>y ella a reexcita al tálamo</w:t>
      </w:r>
      <w:r w:rsidR="003B1E72" w:rsidRPr="00A8004A">
        <w:rPr>
          <w:sz w:val="22"/>
        </w:rPr>
        <w:t xml:space="preserve"> a</w:t>
      </w:r>
      <w:r w:rsidR="00330B46" w:rsidRPr="00A8004A">
        <w:rPr>
          <w:sz w:val="22"/>
        </w:rPr>
        <w:t xml:space="preserve"> </w:t>
      </w:r>
      <w:r w:rsidR="003B1E72" w:rsidRPr="00A8004A">
        <w:rPr>
          <w:sz w:val="22"/>
        </w:rPr>
        <w:t xml:space="preserve">través de sus fibras de regreso. </w:t>
      </w:r>
    </w:p>
    <w:p w:rsidR="00330B46" w:rsidRDefault="00330B46" w:rsidP="00A8004A">
      <w:pPr>
        <w:rPr>
          <w:sz w:val="22"/>
        </w:rPr>
      </w:pPr>
    </w:p>
    <w:p w:rsidR="003B1E72" w:rsidRPr="00A8004A" w:rsidRDefault="00A8004A" w:rsidP="00BA3F10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A8004A">
        <w:rPr>
          <w:sz w:val="22"/>
        </w:rPr>
        <w:t xml:space="preserve">El pensamiento </w:t>
      </w:r>
      <w:r w:rsidR="003B1E72" w:rsidRPr="00A8004A">
        <w:rPr>
          <w:sz w:val="22"/>
        </w:rPr>
        <w:t xml:space="preserve">crea </w:t>
      </w:r>
      <w:r w:rsidR="003B1E72" w:rsidRPr="00A8004A">
        <w:rPr>
          <w:b/>
          <w:sz w:val="22"/>
        </w:rPr>
        <w:t>recuerdos a largo plazo</w:t>
      </w:r>
      <w:r w:rsidR="003B1E72" w:rsidRPr="00A8004A">
        <w:rPr>
          <w:sz w:val="22"/>
        </w:rPr>
        <w:t xml:space="preserve"> mediante</w:t>
      </w:r>
      <w:r w:rsidR="00330B46" w:rsidRPr="00A8004A">
        <w:rPr>
          <w:sz w:val="22"/>
        </w:rPr>
        <w:t xml:space="preserve"> </w:t>
      </w:r>
      <w:r w:rsidR="003B1E72" w:rsidRPr="00A8004A">
        <w:rPr>
          <w:sz w:val="22"/>
        </w:rPr>
        <w:t xml:space="preserve">la activación de </w:t>
      </w:r>
      <w:r w:rsidR="003B1E72" w:rsidRPr="00A8004A">
        <w:rPr>
          <w:b/>
          <w:sz w:val="22"/>
        </w:rPr>
        <w:t>señales mutuas de reverberación</w:t>
      </w:r>
      <w:r w:rsidR="003B1E72" w:rsidRPr="00A8004A">
        <w:rPr>
          <w:sz w:val="22"/>
        </w:rPr>
        <w:t>.</w:t>
      </w:r>
    </w:p>
    <w:p w:rsidR="00330B46" w:rsidRPr="003B1E72" w:rsidRDefault="00330B46" w:rsidP="003B1E72">
      <w:pPr>
        <w:rPr>
          <w:sz w:val="22"/>
        </w:rPr>
      </w:pPr>
    </w:p>
    <w:p w:rsidR="003B1E72" w:rsidRPr="008B2483" w:rsidRDefault="003B1E72" w:rsidP="008B2483">
      <w:pPr>
        <w:pStyle w:val="Ttulo2"/>
      </w:pPr>
      <w:r w:rsidRPr="008B2483">
        <w:t>Un área reticular inhibidora se sitúa en la parte</w:t>
      </w:r>
      <w:r w:rsidR="008B2483" w:rsidRPr="008B2483">
        <w:t xml:space="preserve"> </w:t>
      </w:r>
      <w:r w:rsidRPr="008B2483">
        <w:t>inferior</w:t>
      </w:r>
      <w:r w:rsidRPr="00330B46">
        <w:rPr>
          <w:b w:val="0"/>
        </w:rPr>
        <w:t xml:space="preserve"> </w:t>
      </w:r>
      <w:r w:rsidRPr="008B2483">
        <w:t>del tronco del encéfalo</w:t>
      </w:r>
    </w:p>
    <w:p w:rsidR="00353D23" w:rsidRDefault="00353D23" w:rsidP="00BA3F10">
      <w:pPr>
        <w:pStyle w:val="Prrafodelista"/>
        <w:numPr>
          <w:ilvl w:val="0"/>
          <w:numId w:val="7"/>
        </w:numPr>
        <w:ind w:left="360"/>
        <w:rPr>
          <w:sz w:val="22"/>
        </w:rPr>
      </w:pPr>
      <w:r w:rsidRPr="00353D23">
        <w:rPr>
          <w:b/>
          <w:sz w:val="22"/>
        </w:rPr>
        <w:t>Área</w:t>
      </w:r>
      <w:r w:rsidR="003B1E72" w:rsidRPr="00353D23">
        <w:rPr>
          <w:b/>
          <w:sz w:val="22"/>
        </w:rPr>
        <w:t xml:space="preserve"> inhibidora</w:t>
      </w:r>
      <w:r w:rsidRPr="00353D23">
        <w:rPr>
          <w:b/>
          <w:sz w:val="22"/>
        </w:rPr>
        <w:t xml:space="preserve"> </w:t>
      </w:r>
      <w:r w:rsidR="003B1E72" w:rsidRPr="00353D23">
        <w:rPr>
          <w:b/>
          <w:sz w:val="22"/>
        </w:rPr>
        <w:t>reticular</w:t>
      </w:r>
      <w:r w:rsidR="003B1E72" w:rsidRPr="00353D23">
        <w:rPr>
          <w:sz w:val="22"/>
        </w:rPr>
        <w:t xml:space="preserve"> ocupa una posición medial y ventral en el bulbo</w:t>
      </w:r>
      <w:r w:rsidRPr="00353D23">
        <w:rPr>
          <w:sz w:val="22"/>
        </w:rPr>
        <w:t xml:space="preserve"> </w:t>
      </w:r>
      <w:r w:rsidR="003B1E72" w:rsidRPr="00353D23">
        <w:rPr>
          <w:sz w:val="22"/>
        </w:rPr>
        <w:t xml:space="preserve">raquídeo. </w:t>
      </w:r>
    </w:p>
    <w:p w:rsidR="00353D23" w:rsidRPr="00353D23" w:rsidRDefault="00353D23" w:rsidP="00BA3F10">
      <w:pPr>
        <w:pStyle w:val="Prrafodelista"/>
        <w:numPr>
          <w:ilvl w:val="0"/>
          <w:numId w:val="7"/>
        </w:numPr>
        <w:ind w:left="360"/>
        <w:rPr>
          <w:sz w:val="22"/>
        </w:rPr>
      </w:pPr>
      <w:r>
        <w:rPr>
          <w:sz w:val="22"/>
        </w:rPr>
        <w:t>Puede</w:t>
      </w:r>
      <w:r w:rsidR="003B1E72" w:rsidRPr="00353D23">
        <w:rPr>
          <w:sz w:val="22"/>
        </w:rPr>
        <w:t xml:space="preserve"> </w:t>
      </w:r>
      <w:r w:rsidR="003B1E72" w:rsidRPr="00353D23">
        <w:rPr>
          <w:b/>
          <w:sz w:val="22"/>
        </w:rPr>
        <w:t>inhibir</w:t>
      </w:r>
      <w:r w:rsidRPr="00353D23">
        <w:rPr>
          <w:b/>
          <w:sz w:val="22"/>
        </w:rPr>
        <w:t xml:space="preserve"> </w:t>
      </w:r>
      <w:r w:rsidR="003B1E72" w:rsidRPr="00353D23">
        <w:rPr>
          <w:b/>
          <w:sz w:val="22"/>
        </w:rPr>
        <w:t>el área facilitadora reticular</w:t>
      </w:r>
      <w:r w:rsidR="003B1E72" w:rsidRPr="00353D23">
        <w:rPr>
          <w:sz w:val="22"/>
        </w:rPr>
        <w:t xml:space="preserve"> de la parte alta del </w:t>
      </w:r>
      <w:r w:rsidR="003B1E72" w:rsidRPr="00353D23">
        <w:rPr>
          <w:b/>
          <w:sz w:val="22"/>
        </w:rPr>
        <w:t>tronco del</w:t>
      </w:r>
      <w:r w:rsidRPr="00353D23">
        <w:rPr>
          <w:b/>
          <w:sz w:val="22"/>
        </w:rPr>
        <w:t xml:space="preserve"> </w:t>
      </w:r>
      <w:r w:rsidR="003B1E72" w:rsidRPr="00353D23">
        <w:rPr>
          <w:b/>
          <w:sz w:val="22"/>
        </w:rPr>
        <w:t>encéfalo</w:t>
      </w:r>
      <w:r w:rsidR="003B1E72" w:rsidRPr="00353D23">
        <w:rPr>
          <w:sz w:val="22"/>
        </w:rPr>
        <w:t>, y reducir la actividad de las porciones</w:t>
      </w:r>
      <w:r w:rsidRPr="00353D23">
        <w:rPr>
          <w:sz w:val="22"/>
        </w:rPr>
        <w:t xml:space="preserve"> </w:t>
      </w:r>
      <w:r w:rsidR="003B1E72" w:rsidRPr="00353D23">
        <w:rPr>
          <w:sz w:val="22"/>
        </w:rPr>
        <w:t xml:space="preserve">superiores del cerebro. </w:t>
      </w:r>
    </w:p>
    <w:p w:rsidR="008B2483" w:rsidRPr="00BC714A" w:rsidRDefault="00051125" w:rsidP="00BA3F10">
      <w:pPr>
        <w:pStyle w:val="Prrafodelista"/>
        <w:numPr>
          <w:ilvl w:val="0"/>
          <w:numId w:val="7"/>
        </w:numPr>
        <w:ind w:left="360"/>
        <w:rPr>
          <w:sz w:val="28"/>
        </w:rPr>
      </w:pPr>
      <w:r>
        <w:rPr>
          <w:noProof/>
          <w:sz w:val="28"/>
          <w:lang w:val="es-GT" w:eastAsia="es-G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8C268B" wp14:editId="75AF6D92">
                <wp:simplePos x="0" y="0"/>
                <wp:positionH relativeFrom="column">
                  <wp:posOffset>4619625</wp:posOffset>
                </wp:positionH>
                <wp:positionV relativeFrom="paragraph">
                  <wp:posOffset>149860</wp:posOffset>
                </wp:positionV>
                <wp:extent cx="2600325" cy="4446270"/>
                <wp:effectExtent l="0" t="0" r="9525" b="0"/>
                <wp:wrapSquare wrapText="bothSides"/>
                <wp:docPr id="5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4446270"/>
                          <a:chOff x="0" y="0"/>
                          <a:chExt cx="2514600" cy="4276725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14600" cy="2733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733675"/>
                            <a:ext cx="2466975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5 Grupo" o:spid="_x0000_s1026" style="position:absolute;margin-left:363.75pt;margin-top:11.8pt;width:204.75pt;height:350.1pt;z-index:251660288;mso-width-relative:margin;mso-height-relative:margin" coordsize="25146,42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width:25146;height:27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fzUfCAAAA2gAAAA8AAABkcnMvZG93bnJldi54bWxEj0uLAjEQhO+C/yG04E2TVZBl1oyoIHgR&#10;8YHusZn0PNhJZ5hEZ/z3ZmFhj0VVfUUtV72txZNaXznW8DFVIIgzZyouNFwvu8knCB+QDdaOScOL&#10;PKzS4WCJiXEdn+h5DoWIEPYJaihDaBIpfVaSRT91DXH0ctdaDFG2hTQtdhFuazlTaiEtVhwXSmxo&#10;W1L2c35YDceX2tDFH76bh7rL23yjunyttB6P+vUXiEB9+A//tfdGwxx+r8QbIN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81HwgAAANoAAAAPAAAAAAAAAAAAAAAAAJ8C&#10;AABkcnMvZG93bnJldi54bWxQSwUGAAAAAAQABAD3AAAAjgMAAAAA&#10;">
                  <v:imagedata r:id="rId11" o:title=""/>
                  <v:path arrowok="t"/>
                </v:shape>
                <v:shape id="Imagen 4" o:spid="_x0000_s1028" type="#_x0000_t75" style="position:absolute;top:27336;width:24669;height:1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mQXFAAAA2gAAAA8AAABkcnMvZG93bnJldi54bWxEj0FrwkAUhO+C/2F5gre6sbTapm6CWIR6&#10;UFvbg8dH9jWJzb4N2TWJ/94VCh6HmfmGWaS9qURLjSstK5hOIhDEmdUl5wp+vtcPLyCcR9ZYWSYF&#10;F3KQJsPBAmNtO/6i9uBzESDsYlRQeF/HUrqsIINuYmvi4P3axqAPssmlbrALcFPJxyiaSYMlh4UC&#10;a1oVlP0dzkZBt9m+RvK0z9rP+vg8P/Lufbk6KzUe9cs3EJ56fw//tz+0gie4XQk3QCZ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+pkFxQAAANoAAAAPAAAAAAAAAAAAAAAA&#10;AJ8CAABkcnMvZG93bnJldi54bWxQSwUGAAAAAAQABAD3AAAAkQMAAAAA&#10;">
                  <v:imagedata r:id="rId12" o:title=""/>
                  <v:path arrowok="t"/>
                </v:shape>
                <w10:wrap type="square"/>
              </v:group>
            </w:pict>
          </mc:Fallback>
        </mc:AlternateContent>
      </w:r>
      <w:r w:rsidR="003B1E72" w:rsidRPr="00BC714A">
        <w:rPr>
          <w:sz w:val="22"/>
        </w:rPr>
        <w:t xml:space="preserve">Uno de los mecanismos consiste en </w:t>
      </w:r>
      <w:r w:rsidR="003B1E72" w:rsidRPr="00BC714A">
        <w:rPr>
          <w:b/>
          <w:sz w:val="22"/>
        </w:rPr>
        <w:t>excitar las neuronas serotoninérgicas</w:t>
      </w:r>
      <w:r w:rsidR="003B1E72" w:rsidRPr="00BC714A">
        <w:rPr>
          <w:sz w:val="22"/>
        </w:rPr>
        <w:t>;</w:t>
      </w:r>
      <w:r w:rsidR="00353D23" w:rsidRPr="00BC714A">
        <w:rPr>
          <w:sz w:val="22"/>
        </w:rPr>
        <w:t xml:space="preserve"> </w:t>
      </w:r>
      <w:r w:rsidR="00BC714A" w:rsidRPr="00BC714A">
        <w:rPr>
          <w:sz w:val="22"/>
        </w:rPr>
        <w:t xml:space="preserve">que </w:t>
      </w:r>
      <w:r w:rsidR="003B1E72" w:rsidRPr="00BC714A">
        <w:rPr>
          <w:sz w:val="22"/>
        </w:rPr>
        <w:t xml:space="preserve">segregan la </w:t>
      </w:r>
      <w:r w:rsidR="003B1E72" w:rsidRPr="00BC714A">
        <w:rPr>
          <w:b/>
          <w:sz w:val="22"/>
        </w:rPr>
        <w:t>neurohormona</w:t>
      </w:r>
      <w:r w:rsidR="00353D23" w:rsidRPr="00BC714A">
        <w:rPr>
          <w:b/>
          <w:sz w:val="22"/>
        </w:rPr>
        <w:t xml:space="preserve"> </w:t>
      </w:r>
      <w:r w:rsidR="003B1E72" w:rsidRPr="00BC714A">
        <w:rPr>
          <w:b/>
          <w:sz w:val="22"/>
        </w:rPr>
        <w:t>inhibidora</w:t>
      </w:r>
      <w:r w:rsidR="003B1E72" w:rsidRPr="00BC714A">
        <w:rPr>
          <w:sz w:val="22"/>
        </w:rPr>
        <w:t xml:space="preserve"> </w:t>
      </w:r>
      <w:r w:rsidR="00BC714A" w:rsidRPr="00BC714A">
        <w:rPr>
          <w:b/>
          <w:sz w:val="22"/>
        </w:rPr>
        <w:t>SEROTONINA</w:t>
      </w:r>
      <w:r w:rsidR="00BC714A" w:rsidRPr="00BC714A">
        <w:rPr>
          <w:sz w:val="22"/>
        </w:rPr>
        <w:t xml:space="preserve"> </w:t>
      </w:r>
      <w:r w:rsidR="003B1E72" w:rsidRPr="00BC714A">
        <w:rPr>
          <w:sz w:val="22"/>
        </w:rPr>
        <w:t xml:space="preserve">en puntos cruciales del encéfalo; </w:t>
      </w:r>
    </w:p>
    <w:p w:rsidR="00BC714A" w:rsidRPr="001E7279" w:rsidRDefault="00BC714A" w:rsidP="001E7279">
      <w:pPr>
        <w:rPr>
          <w:sz w:val="22"/>
        </w:rPr>
      </w:pPr>
    </w:p>
    <w:p w:rsidR="003B1E72" w:rsidRPr="008B2483" w:rsidRDefault="003B1E72" w:rsidP="008B2483">
      <w:pPr>
        <w:pStyle w:val="Ttulo2"/>
      </w:pPr>
      <w:r w:rsidRPr="008B2483">
        <w:t>Control neurohormonal de la actividad encefálica</w:t>
      </w:r>
      <w:r w:rsidR="007E5C0E" w:rsidRPr="007E5C0E">
        <w:rPr>
          <w:noProof/>
          <w:lang w:val="es-GT" w:eastAsia="es-GT"/>
        </w:rPr>
        <w:t xml:space="preserve"> </w:t>
      </w:r>
    </w:p>
    <w:p w:rsidR="007E5C0E" w:rsidRPr="007334AF" w:rsidRDefault="007334AF" w:rsidP="00BA3F10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7334AF">
        <w:rPr>
          <w:b/>
          <w:sz w:val="22"/>
        </w:rPr>
        <w:t>S</w:t>
      </w:r>
      <w:r w:rsidR="003B1E72" w:rsidRPr="007334AF">
        <w:rPr>
          <w:b/>
          <w:sz w:val="22"/>
        </w:rPr>
        <w:t>ustancias hormonales neurotransmisoras</w:t>
      </w:r>
      <w:r w:rsidR="003B1E72" w:rsidRPr="007334AF">
        <w:rPr>
          <w:sz w:val="22"/>
        </w:rPr>
        <w:t xml:space="preserve"> excitadoras</w:t>
      </w:r>
      <w:r w:rsidR="007E5C0E" w:rsidRPr="007334AF">
        <w:rPr>
          <w:sz w:val="22"/>
        </w:rPr>
        <w:t xml:space="preserve"> </w:t>
      </w:r>
      <w:r w:rsidR="003B1E72" w:rsidRPr="007334AF">
        <w:rPr>
          <w:sz w:val="22"/>
        </w:rPr>
        <w:t xml:space="preserve">o inhibidoras sobre el parénquima del encéfalo. </w:t>
      </w:r>
    </w:p>
    <w:p w:rsidR="003B1E72" w:rsidRPr="007334AF" w:rsidRDefault="007334AF" w:rsidP="00BA3F10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7334AF">
        <w:rPr>
          <w:sz w:val="22"/>
        </w:rPr>
        <w:t>P</w:t>
      </w:r>
      <w:r w:rsidR="003B1E72" w:rsidRPr="007334AF">
        <w:rPr>
          <w:sz w:val="22"/>
        </w:rPr>
        <w:t xml:space="preserve">ersisten durante </w:t>
      </w:r>
      <w:r w:rsidR="003B1E72" w:rsidRPr="007334AF">
        <w:rPr>
          <w:b/>
          <w:sz w:val="22"/>
        </w:rPr>
        <w:t>minutos u</w:t>
      </w:r>
      <w:r w:rsidR="007E5C0E" w:rsidRPr="007334AF">
        <w:rPr>
          <w:b/>
          <w:sz w:val="22"/>
        </w:rPr>
        <w:t xml:space="preserve"> </w:t>
      </w:r>
      <w:r w:rsidR="003B1E72" w:rsidRPr="007334AF">
        <w:rPr>
          <w:b/>
          <w:sz w:val="22"/>
        </w:rPr>
        <w:t>horas</w:t>
      </w:r>
      <w:r w:rsidR="003B1E72" w:rsidRPr="007334AF">
        <w:rPr>
          <w:sz w:val="22"/>
        </w:rPr>
        <w:t xml:space="preserve"> y proporcionan así largos períodos de control, en vez de</w:t>
      </w:r>
      <w:r w:rsidR="007E5C0E" w:rsidRPr="007334AF">
        <w:rPr>
          <w:sz w:val="22"/>
        </w:rPr>
        <w:t xml:space="preserve"> </w:t>
      </w:r>
      <w:r w:rsidR="003B1E72" w:rsidRPr="007334AF">
        <w:rPr>
          <w:sz w:val="22"/>
        </w:rPr>
        <w:t>una activación o una inhibición meramente instantáneas.</w:t>
      </w:r>
    </w:p>
    <w:p w:rsidR="007E5C0E" w:rsidRPr="003B1E72" w:rsidRDefault="007E5C0E" w:rsidP="007334AF">
      <w:pPr>
        <w:rPr>
          <w:sz w:val="22"/>
        </w:rPr>
      </w:pPr>
    </w:p>
    <w:p w:rsidR="003B1E72" w:rsidRPr="007334AF" w:rsidRDefault="007334AF" w:rsidP="00BA3F10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7334AF">
        <w:rPr>
          <w:b/>
          <w:sz w:val="22"/>
        </w:rPr>
        <w:t>T</w:t>
      </w:r>
      <w:r w:rsidR="003B1E72" w:rsidRPr="007334AF">
        <w:rPr>
          <w:b/>
          <w:sz w:val="22"/>
        </w:rPr>
        <w:t>res sistemas neurohormonales</w:t>
      </w:r>
      <w:r w:rsidR="003B1E72" w:rsidRPr="007334AF">
        <w:rPr>
          <w:sz w:val="22"/>
        </w:rPr>
        <w:t>:</w:t>
      </w:r>
      <w:r w:rsidR="007E5C0E" w:rsidRPr="007334AF">
        <w:rPr>
          <w:sz w:val="22"/>
        </w:rPr>
        <w:t xml:space="preserve"> </w:t>
      </w:r>
    </w:p>
    <w:p w:rsidR="007E5C0E" w:rsidRPr="007334AF" w:rsidRDefault="00E02970" w:rsidP="00BA3F10">
      <w:pPr>
        <w:pStyle w:val="Prrafodelista"/>
        <w:numPr>
          <w:ilvl w:val="0"/>
          <w:numId w:val="8"/>
        </w:numPr>
        <w:rPr>
          <w:sz w:val="22"/>
        </w:rPr>
      </w:pPr>
      <w:r>
        <w:rPr>
          <w:sz w:val="22"/>
        </w:rPr>
        <w:t>S</w:t>
      </w:r>
      <w:r w:rsidR="003B1E72" w:rsidRPr="007334AF">
        <w:rPr>
          <w:sz w:val="22"/>
        </w:rPr>
        <w:t xml:space="preserve">istema </w:t>
      </w:r>
      <w:r w:rsidR="003B1E72" w:rsidRPr="007334AF">
        <w:rPr>
          <w:b/>
          <w:sz w:val="22"/>
        </w:rPr>
        <w:t>noradrenérgico</w:t>
      </w:r>
      <w:r w:rsidR="007334AF">
        <w:rPr>
          <w:b/>
          <w:sz w:val="22"/>
        </w:rPr>
        <w:t xml:space="preserve"> </w:t>
      </w:r>
      <w:r w:rsidR="007334AF">
        <w:rPr>
          <w:sz w:val="22"/>
        </w:rPr>
        <w:t>(excitador)</w:t>
      </w:r>
      <w:r w:rsidR="00762522">
        <w:rPr>
          <w:sz w:val="22"/>
        </w:rPr>
        <w:t xml:space="preserve"> </w:t>
      </w:r>
      <w:r w:rsidR="00762522" w:rsidRPr="003B1E72">
        <w:rPr>
          <w:sz w:val="22"/>
        </w:rPr>
        <w:t>diseminado</w:t>
      </w:r>
      <w:r w:rsidR="00762522">
        <w:rPr>
          <w:sz w:val="22"/>
        </w:rPr>
        <w:t xml:space="preserve"> </w:t>
      </w:r>
      <w:r w:rsidR="00762522" w:rsidRPr="003B1E72">
        <w:rPr>
          <w:sz w:val="22"/>
        </w:rPr>
        <w:t>por cualquiera de sus zonas</w:t>
      </w:r>
      <w:r w:rsidR="003B1E72" w:rsidRPr="007334AF">
        <w:rPr>
          <w:sz w:val="22"/>
        </w:rPr>
        <w:t xml:space="preserve">; </w:t>
      </w:r>
    </w:p>
    <w:p w:rsidR="003B1E72" w:rsidRPr="007334AF" w:rsidRDefault="00E02970" w:rsidP="00BA3F10">
      <w:pPr>
        <w:pStyle w:val="Prrafodelista"/>
        <w:numPr>
          <w:ilvl w:val="0"/>
          <w:numId w:val="8"/>
        </w:numPr>
        <w:rPr>
          <w:sz w:val="22"/>
        </w:rPr>
      </w:pPr>
      <w:r>
        <w:rPr>
          <w:sz w:val="22"/>
        </w:rPr>
        <w:t>S</w:t>
      </w:r>
      <w:r w:rsidR="003B1E72" w:rsidRPr="007334AF">
        <w:rPr>
          <w:sz w:val="22"/>
        </w:rPr>
        <w:t xml:space="preserve">istema </w:t>
      </w:r>
      <w:r w:rsidR="003B1E72" w:rsidRPr="007334AF">
        <w:rPr>
          <w:b/>
          <w:sz w:val="22"/>
        </w:rPr>
        <w:t>dopaminérgico</w:t>
      </w:r>
      <w:r w:rsidR="007334AF">
        <w:rPr>
          <w:sz w:val="22"/>
        </w:rPr>
        <w:t xml:space="preserve"> (excitador/inhibidor)</w:t>
      </w:r>
      <w:r w:rsidR="00762522">
        <w:rPr>
          <w:sz w:val="22"/>
        </w:rPr>
        <w:t xml:space="preserve"> </w:t>
      </w:r>
      <w:r w:rsidR="00762522" w:rsidRPr="003B1E72">
        <w:rPr>
          <w:sz w:val="22"/>
        </w:rPr>
        <w:t>áreas de los ganglios basales</w:t>
      </w:r>
      <w:r w:rsidR="003B1E72" w:rsidRPr="007334AF">
        <w:rPr>
          <w:sz w:val="22"/>
        </w:rPr>
        <w:t>,</w:t>
      </w:r>
      <w:r w:rsidR="007E5C0E" w:rsidRPr="007334AF">
        <w:rPr>
          <w:sz w:val="22"/>
        </w:rPr>
        <w:t xml:space="preserve"> </w:t>
      </w:r>
    </w:p>
    <w:p w:rsidR="007E5C0E" w:rsidRPr="007334AF" w:rsidRDefault="00E02970" w:rsidP="00BA3F10">
      <w:pPr>
        <w:pStyle w:val="Prrafodelista"/>
        <w:numPr>
          <w:ilvl w:val="0"/>
          <w:numId w:val="8"/>
        </w:numPr>
        <w:rPr>
          <w:sz w:val="22"/>
        </w:rPr>
      </w:pPr>
      <w:r>
        <w:rPr>
          <w:sz w:val="22"/>
        </w:rPr>
        <w:t>S</w:t>
      </w:r>
      <w:r w:rsidR="003B1E72" w:rsidRPr="007334AF">
        <w:rPr>
          <w:sz w:val="22"/>
        </w:rPr>
        <w:t xml:space="preserve">istema </w:t>
      </w:r>
      <w:r w:rsidR="003B1E72" w:rsidRPr="007334AF">
        <w:rPr>
          <w:b/>
          <w:sz w:val="22"/>
        </w:rPr>
        <w:t>serotoninérgico</w:t>
      </w:r>
      <w:r w:rsidR="007334AF">
        <w:rPr>
          <w:sz w:val="22"/>
        </w:rPr>
        <w:t xml:space="preserve"> (inhibidor)</w:t>
      </w:r>
      <w:r w:rsidR="00762522">
        <w:rPr>
          <w:sz w:val="22"/>
        </w:rPr>
        <w:t xml:space="preserve"> </w:t>
      </w:r>
      <w:r w:rsidR="00762522" w:rsidRPr="003B1E72">
        <w:rPr>
          <w:sz w:val="22"/>
        </w:rPr>
        <w:t>estructuras de la línea media</w:t>
      </w:r>
      <w:r w:rsidR="003B1E72" w:rsidRPr="007334AF">
        <w:rPr>
          <w:sz w:val="22"/>
        </w:rPr>
        <w:t>.</w:t>
      </w:r>
      <w:r w:rsidR="00762522">
        <w:rPr>
          <w:sz w:val="22"/>
        </w:rPr>
        <w:t xml:space="preserve"> </w:t>
      </w:r>
      <w:r w:rsidR="003B1E72" w:rsidRPr="007334AF">
        <w:rPr>
          <w:sz w:val="22"/>
        </w:rPr>
        <w:t xml:space="preserve"> </w:t>
      </w:r>
    </w:p>
    <w:p w:rsidR="00762522" w:rsidRPr="001E7279" w:rsidRDefault="00762522" w:rsidP="001E7279">
      <w:pPr>
        <w:rPr>
          <w:sz w:val="22"/>
        </w:rPr>
      </w:pPr>
    </w:p>
    <w:p w:rsidR="003B1E72" w:rsidRPr="008B2483" w:rsidRDefault="003B1E72" w:rsidP="008B2483">
      <w:pPr>
        <w:pStyle w:val="Ttulo2"/>
      </w:pPr>
      <w:r w:rsidRPr="008B2483">
        <w:t>Sistemas neurohormonales en el encéfalo humano.</w:t>
      </w:r>
    </w:p>
    <w:p w:rsidR="008B2483" w:rsidRPr="00CF1798" w:rsidRDefault="003B1E72" w:rsidP="00CF1798">
      <w:pPr>
        <w:pStyle w:val="Ttulo3"/>
      </w:pPr>
      <w:r w:rsidRPr="00CF1798">
        <w:t>1. El locus cer</w:t>
      </w:r>
      <w:r w:rsidR="008B2483" w:rsidRPr="00CF1798">
        <w:t>u</w:t>
      </w:r>
      <w:r w:rsidRPr="00CF1798">
        <w:t>le</w:t>
      </w:r>
      <w:r w:rsidR="008B2483" w:rsidRPr="00CF1798">
        <w:t>u</w:t>
      </w:r>
      <w:r w:rsidRPr="00CF1798">
        <w:t xml:space="preserve">s y el sistema de la noradrenalina. </w:t>
      </w:r>
    </w:p>
    <w:p w:rsidR="00762522" w:rsidRPr="00A52712" w:rsidRDefault="003B1E72" w:rsidP="00BA3F10">
      <w:pPr>
        <w:pStyle w:val="Prrafodelista"/>
        <w:numPr>
          <w:ilvl w:val="0"/>
          <w:numId w:val="10"/>
        </w:numPr>
        <w:rPr>
          <w:sz w:val="22"/>
        </w:rPr>
      </w:pPr>
      <w:r w:rsidRPr="00A52712">
        <w:rPr>
          <w:b/>
          <w:sz w:val="22"/>
        </w:rPr>
        <w:t>El locus</w:t>
      </w:r>
      <w:r w:rsidR="00762522" w:rsidRPr="00A52712">
        <w:rPr>
          <w:b/>
          <w:sz w:val="22"/>
        </w:rPr>
        <w:t xml:space="preserve"> </w:t>
      </w:r>
      <w:r w:rsidRPr="00A52712">
        <w:rPr>
          <w:b/>
          <w:sz w:val="22"/>
        </w:rPr>
        <w:t>ceruleus</w:t>
      </w:r>
      <w:r w:rsidRPr="00A52712">
        <w:rPr>
          <w:sz w:val="22"/>
        </w:rPr>
        <w:t xml:space="preserve"> pequeña zona</w:t>
      </w:r>
      <w:r w:rsidR="00762522" w:rsidRPr="00A52712">
        <w:rPr>
          <w:sz w:val="22"/>
        </w:rPr>
        <w:t>,</w:t>
      </w:r>
      <w:r w:rsidRPr="00A52712">
        <w:rPr>
          <w:sz w:val="22"/>
        </w:rPr>
        <w:t xml:space="preserve"> ocupa una posición</w:t>
      </w:r>
      <w:r w:rsidR="00762522" w:rsidRPr="00A52712">
        <w:rPr>
          <w:sz w:val="22"/>
        </w:rPr>
        <w:t xml:space="preserve"> </w:t>
      </w:r>
      <w:r w:rsidRPr="00A52712">
        <w:rPr>
          <w:sz w:val="22"/>
        </w:rPr>
        <w:t>bilateral y posterior en la unión entre la protuberancia y el</w:t>
      </w:r>
      <w:r w:rsidR="00762522" w:rsidRPr="00A52712">
        <w:rPr>
          <w:sz w:val="22"/>
        </w:rPr>
        <w:t xml:space="preserve"> </w:t>
      </w:r>
      <w:r w:rsidR="00A52712" w:rsidRPr="00A52712">
        <w:rPr>
          <w:sz w:val="22"/>
        </w:rPr>
        <w:t>mesencéfalo</w:t>
      </w:r>
      <w:r w:rsidRPr="00A52712">
        <w:rPr>
          <w:sz w:val="22"/>
        </w:rPr>
        <w:t xml:space="preserve">. </w:t>
      </w:r>
    </w:p>
    <w:p w:rsidR="00762522" w:rsidRDefault="00762522" w:rsidP="003B1E72">
      <w:pPr>
        <w:rPr>
          <w:sz w:val="22"/>
        </w:rPr>
      </w:pPr>
    </w:p>
    <w:p w:rsidR="00762522" w:rsidRPr="00A52712" w:rsidRDefault="003B1E72" w:rsidP="00BA3F10">
      <w:pPr>
        <w:pStyle w:val="Prrafodelista"/>
        <w:numPr>
          <w:ilvl w:val="0"/>
          <w:numId w:val="10"/>
        </w:numPr>
        <w:rPr>
          <w:sz w:val="22"/>
        </w:rPr>
      </w:pPr>
      <w:r w:rsidRPr="00A52712">
        <w:rPr>
          <w:b/>
          <w:sz w:val="22"/>
        </w:rPr>
        <w:t>Las fibras nerviosas</w:t>
      </w:r>
      <w:r w:rsidRPr="00A52712">
        <w:rPr>
          <w:sz w:val="22"/>
        </w:rPr>
        <w:t xml:space="preserve"> </w:t>
      </w:r>
      <w:r w:rsidR="00A52712">
        <w:rPr>
          <w:sz w:val="22"/>
        </w:rPr>
        <w:t>del locus</w:t>
      </w:r>
      <w:r w:rsidR="00762522" w:rsidRPr="00A52712">
        <w:rPr>
          <w:sz w:val="22"/>
        </w:rPr>
        <w:t xml:space="preserve"> </w:t>
      </w:r>
      <w:r w:rsidRPr="00A52712">
        <w:rPr>
          <w:sz w:val="22"/>
        </w:rPr>
        <w:t xml:space="preserve">se dispersan por todo el encéfalo, y segregan </w:t>
      </w:r>
      <w:r w:rsidRPr="00A52712">
        <w:rPr>
          <w:b/>
          <w:sz w:val="22"/>
        </w:rPr>
        <w:t>noradrenalina</w:t>
      </w:r>
      <w:r w:rsidR="00A52712">
        <w:rPr>
          <w:sz w:val="22"/>
        </w:rPr>
        <w:t xml:space="preserve">, que </w:t>
      </w:r>
      <w:r w:rsidR="00A52712">
        <w:rPr>
          <w:b/>
          <w:sz w:val="22"/>
        </w:rPr>
        <w:t>excita</w:t>
      </w:r>
      <w:r w:rsidR="00A52712">
        <w:rPr>
          <w:sz w:val="22"/>
        </w:rPr>
        <w:t xml:space="preserve"> el encéfalo para incrementar su actividad.</w:t>
      </w:r>
      <w:r w:rsidRPr="00A52712">
        <w:rPr>
          <w:sz w:val="22"/>
        </w:rPr>
        <w:t xml:space="preserve"> </w:t>
      </w:r>
    </w:p>
    <w:p w:rsidR="00762522" w:rsidRPr="00C41E34" w:rsidRDefault="00A52712" w:rsidP="00BA3F10">
      <w:pPr>
        <w:pStyle w:val="Prrafodelista"/>
        <w:numPr>
          <w:ilvl w:val="0"/>
          <w:numId w:val="10"/>
        </w:numPr>
        <w:rPr>
          <w:sz w:val="22"/>
        </w:rPr>
      </w:pPr>
      <w:r w:rsidRPr="00C41E34">
        <w:rPr>
          <w:sz w:val="22"/>
        </w:rPr>
        <w:t>P</w:t>
      </w:r>
      <w:r w:rsidR="003B1E72" w:rsidRPr="00C41E34">
        <w:rPr>
          <w:sz w:val="22"/>
        </w:rPr>
        <w:t xml:space="preserve">osee </w:t>
      </w:r>
      <w:r w:rsidR="003B1E72" w:rsidRPr="00C41E34">
        <w:rPr>
          <w:b/>
          <w:sz w:val="22"/>
        </w:rPr>
        <w:t>efectos inhibidores</w:t>
      </w:r>
      <w:r w:rsidR="003B1E72" w:rsidRPr="00C41E34">
        <w:rPr>
          <w:sz w:val="22"/>
        </w:rPr>
        <w:t xml:space="preserve"> en unas cuantas de</w:t>
      </w:r>
      <w:r w:rsidR="00762522" w:rsidRPr="00C41E34">
        <w:rPr>
          <w:sz w:val="22"/>
        </w:rPr>
        <w:t xml:space="preserve"> </w:t>
      </w:r>
      <w:r w:rsidR="003B1E72" w:rsidRPr="00C41E34">
        <w:rPr>
          <w:sz w:val="22"/>
        </w:rPr>
        <w:t>sus regiones debido a los receptores de este tipo que existen</w:t>
      </w:r>
      <w:r w:rsidR="00762522" w:rsidRPr="00C41E34">
        <w:rPr>
          <w:sz w:val="22"/>
        </w:rPr>
        <w:t xml:space="preserve"> </w:t>
      </w:r>
      <w:r w:rsidR="003B1E72" w:rsidRPr="00C41E34">
        <w:rPr>
          <w:sz w:val="22"/>
        </w:rPr>
        <w:t xml:space="preserve">en ciertas sinapsis neuronales. </w:t>
      </w:r>
    </w:p>
    <w:p w:rsidR="003B1E72" w:rsidRPr="00C41E34" w:rsidRDefault="00A52712" w:rsidP="00BA3F10">
      <w:pPr>
        <w:pStyle w:val="Prrafodelista"/>
        <w:numPr>
          <w:ilvl w:val="0"/>
          <w:numId w:val="10"/>
        </w:numPr>
        <w:rPr>
          <w:sz w:val="22"/>
        </w:rPr>
      </w:pPr>
      <w:r w:rsidRPr="00C41E34">
        <w:rPr>
          <w:sz w:val="22"/>
        </w:rPr>
        <w:t>C</w:t>
      </w:r>
      <w:r w:rsidR="003B1E72" w:rsidRPr="00C41E34">
        <w:rPr>
          <w:sz w:val="22"/>
        </w:rPr>
        <w:t>umple una misión importante en la</w:t>
      </w:r>
      <w:r w:rsidR="00762522" w:rsidRPr="00C41E34">
        <w:rPr>
          <w:sz w:val="22"/>
        </w:rPr>
        <w:t xml:space="preserve"> </w:t>
      </w:r>
      <w:r w:rsidR="003B1E72" w:rsidRPr="00C41E34">
        <w:rPr>
          <w:b/>
          <w:sz w:val="22"/>
        </w:rPr>
        <w:t>generación de los sueños</w:t>
      </w:r>
      <w:r w:rsidR="003B1E72" w:rsidRPr="00C41E34">
        <w:rPr>
          <w:sz w:val="22"/>
        </w:rPr>
        <w:t>, sueño</w:t>
      </w:r>
      <w:r w:rsidR="00762522" w:rsidRPr="00C41E34">
        <w:rPr>
          <w:sz w:val="22"/>
        </w:rPr>
        <w:t xml:space="preserve"> </w:t>
      </w:r>
      <w:r w:rsidR="003B1E72" w:rsidRPr="00C41E34">
        <w:rPr>
          <w:sz w:val="22"/>
        </w:rPr>
        <w:t xml:space="preserve">de </w:t>
      </w:r>
      <w:r w:rsidR="003B1E72" w:rsidRPr="00C41E34">
        <w:rPr>
          <w:b/>
          <w:sz w:val="22"/>
        </w:rPr>
        <w:t>movimientos oculares rápidos</w:t>
      </w:r>
      <w:r w:rsidR="003B1E72" w:rsidRPr="00C41E34">
        <w:rPr>
          <w:sz w:val="22"/>
        </w:rPr>
        <w:t xml:space="preserve"> (sueño </w:t>
      </w:r>
      <w:r w:rsidR="003B1E72" w:rsidRPr="00C41E34">
        <w:rPr>
          <w:b/>
          <w:sz w:val="22"/>
        </w:rPr>
        <w:t>REM</w:t>
      </w:r>
      <w:r w:rsidR="003B1E72" w:rsidRPr="00C41E34">
        <w:rPr>
          <w:sz w:val="22"/>
        </w:rPr>
        <w:t>).</w:t>
      </w:r>
    </w:p>
    <w:p w:rsidR="00762522" w:rsidRPr="003B1E72" w:rsidRDefault="00762522" w:rsidP="003B1E72">
      <w:pPr>
        <w:rPr>
          <w:sz w:val="22"/>
        </w:rPr>
      </w:pPr>
    </w:p>
    <w:p w:rsidR="008B2483" w:rsidRPr="00CF1798" w:rsidRDefault="003B1E72" w:rsidP="00CF1798">
      <w:pPr>
        <w:pStyle w:val="Ttulo3"/>
      </w:pPr>
      <w:r w:rsidRPr="00CF1798">
        <w:t xml:space="preserve">2. La sustancia negra y el sistema de la dopamina. </w:t>
      </w:r>
    </w:p>
    <w:p w:rsidR="00C41E34" w:rsidRPr="00183F78" w:rsidRDefault="00183F78" w:rsidP="00BA3F10">
      <w:pPr>
        <w:pStyle w:val="Prrafodelista"/>
        <w:numPr>
          <w:ilvl w:val="0"/>
          <w:numId w:val="11"/>
        </w:numPr>
        <w:rPr>
          <w:sz w:val="22"/>
        </w:rPr>
      </w:pPr>
      <w:r w:rsidRPr="00183F78">
        <w:rPr>
          <w:sz w:val="22"/>
        </w:rPr>
        <w:t>A</w:t>
      </w:r>
      <w:r w:rsidR="003B1E72" w:rsidRPr="00183F78">
        <w:rPr>
          <w:sz w:val="22"/>
        </w:rPr>
        <w:t>nterior en la parte</w:t>
      </w:r>
      <w:r w:rsidR="00C41E34" w:rsidRPr="00183F78">
        <w:rPr>
          <w:sz w:val="22"/>
        </w:rPr>
        <w:t xml:space="preserve"> </w:t>
      </w:r>
      <w:r w:rsidR="003B1E72" w:rsidRPr="00183F78">
        <w:rPr>
          <w:b/>
          <w:sz w:val="22"/>
        </w:rPr>
        <w:t>superior</w:t>
      </w:r>
      <w:r w:rsidR="003B1E72" w:rsidRPr="00183F78">
        <w:rPr>
          <w:sz w:val="22"/>
        </w:rPr>
        <w:t xml:space="preserve"> </w:t>
      </w:r>
      <w:r w:rsidR="003B1E72" w:rsidRPr="00183F78">
        <w:rPr>
          <w:b/>
          <w:sz w:val="22"/>
        </w:rPr>
        <w:t xml:space="preserve">del </w:t>
      </w:r>
      <w:r w:rsidR="00573FB2" w:rsidRPr="00183F78">
        <w:rPr>
          <w:b/>
          <w:sz w:val="22"/>
        </w:rPr>
        <w:t>mesencéfalo</w:t>
      </w:r>
      <w:r w:rsidR="003B1E72" w:rsidRPr="00183F78">
        <w:rPr>
          <w:sz w:val="22"/>
        </w:rPr>
        <w:t xml:space="preserve">, y sus </w:t>
      </w:r>
      <w:r w:rsidR="003B1E72" w:rsidRPr="00183F78">
        <w:rPr>
          <w:b/>
          <w:sz w:val="22"/>
        </w:rPr>
        <w:t>neuronas</w:t>
      </w:r>
      <w:r w:rsidR="003B1E72" w:rsidRPr="00183F78">
        <w:rPr>
          <w:sz w:val="22"/>
        </w:rPr>
        <w:t xml:space="preserve"> envían </w:t>
      </w:r>
      <w:r w:rsidR="003B1E72" w:rsidRPr="00183F78">
        <w:rPr>
          <w:b/>
          <w:sz w:val="22"/>
        </w:rPr>
        <w:t>terminaciones</w:t>
      </w:r>
      <w:r w:rsidR="00C41E34" w:rsidRPr="00183F78">
        <w:rPr>
          <w:sz w:val="22"/>
        </w:rPr>
        <w:t xml:space="preserve"> </w:t>
      </w:r>
      <w:r w:rsidR="003B1E72" w:rsidRPr="00183F78">
        <w:rPr>
          <w:sz w:val="22"/>
        </w:rPr>
        <w:t xml:space="preserve">nerviosas hacia </w:t>
      </w:r>
      <w:r w:rsidR="003B1E72" w:rsidRPr="00183F78">
        <w:rPr>
          <w:b/>
          <w:sz w:val="22"/>
        </w:rPr>
        <w:t>el núcleo caudado</w:t>
      </w:r>
      <w:r w:rsidR="003B1E72" w:rsidRPr="00183F78">
        <w:rPr>
          <w:sz w:val="22"/>
        </w:rPr>
        <w:t xml:space="preserve"> y </w:t>
      </w:r>
      <w:r w:rsidR="003B1E72" w:rsidRPr="00183F78">
        <w:rPr>
          <w:b/>
          <w:sz w:val="22"/>
        </w:rPr>
        <w:t>el</w:t>
      </w:r>
      <w:r w:rsidR="00C41E34" w:rsidRPr="00183F78">
        <w:rPr>
          <w:b/>
          <w:sz w:val="22"/>
        </w:rPr>
        <w:t xml:space="preserve"> </w:t>
      </w:r>
      <w:r w:rsidR="003B1E72" w:rsidRPr="00183F78">
        <w:rPr>
          <w:b/>
          <w:sz w:val="22"/>
        </w:rPr>
        <w:t>putamen</w:t>
      </w:r>
      <w:r w:rsidR="003B1E72" w:rsidRPr="00183F78">
        <w:rPr>
          <w:sz w:val="22"/>
        </w:rPr>
        <w:t xml:space="preserve">, donde segregan </w:t>
      </w:r>
      <w:r w:rsidR="003B1E72" w:rsidRPr="00183F78">
        <w:rPr>
          <w:b/>
          <w:sz w:val="22"/>
        </w:rPr>
        <w:t>dopamina</w:t>
      </w:r>
      <w:r w:rsidR="003B1E72" w:rsidRPr="00183F78">
        <w:rPr>
          <w:sz w:val="22"/>
        </w:rPr>
        <w:t xml:space="preserve">. </w:t>
      </w:r>
    </w:p>
    <w:p w:rsidR="00C41E34" w:rsidRDefault="00C41E34" w:rsidP="003B1E72">
      <w:pPr>
        <w:rPr>
          <w:sz w:val="22"/>
        </w:rPr>
      </w:pPr>
    </w:p>
    <w:p w:rsidR="00C41E34" w:rsidRPr="00183F78" w:rsidRDefault="00051125" w:rsidP="00BA3F10">
      <w:pPr>
        <w:pStyle w:val="Prrafodelista"/>
        <w:numPr>
          <w:ilvl w:val="0"/>
          <w:numId w:val="11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65C7DB65" wp14:editId="3F38A921">
            <wp:simplePos x="0" y="0"/>
            <wp:positionH relativeFrom="column">
              <wp:posOffset>4297045</wp:posOffset>
            </wp:positionH>
            <wp:positionV relativeFrom="paragraph">
              <wp:posOffset>316230</wp:posOffset>
            </wp:positionV>
            <wp:extent cx="2961005" cy="2409825"/>
            <wp:effectExtent l="0" t="0" r="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100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F78" w:rsidRPr="00183F78">
        <w:rPr>
          <w:b/>
          <w:sz w:val="22"/>
        </w:rPr>
        <w:t>C</w:t>
      </w:r>
      <w:r w:rsidR="003B1E72" w:rsidRPr="00183F78">
        <w:rPr>
          <w:b/>
          <w:sz w:val="22"/>
        </w:rPr>
        <w:t>élulas</w:t>
      </w:r>
      <w:r w:rsidR="003B1E72" w:rsidRPr="00183F78">
        <w:rPr>
          <w:sz w:val="22"/>
        </w:rPr>
        <w:t xml:space="preserve"> en regiones </w:t>
      </w:r>
      <w:r w:rsidR="003B1E72" w:rsidRPr="00183F78">
        <w:rPr>
          <w:b/>
          <w:sz w:val="22"/>
        </w:rPr>
        <w:t>adyacentes</w:t>
      </w:r>
      <w:r w:rsidR="003B1E72" w:rsidRPr="00183F78">
        <w:rPr>
          <w:sz w:val="22"/>
        </w:rPr>
        <w:t xml:space="preserve"> también segregan</w:t>
      </w:r>
      <w:r w:rsidR="00C41E34" w:rsidRPr="00183F78">
        <w:rPr>
          <w:sz w:val="22"/>
        </w:rPr>
        <w:t xml:space="preserve"> </w:t>
      </w:r>
      <w:r w:rsidR="003B1E72" w:rsidRPr="00183F78">
        <w:rPr>
          <w:b/>
          <w:sz w:val="22"/>
        </w:rPr>
        <w:t>dopamina</w:t>
      </w:r>
      <w:r w:rsidR="003B1E72" w:rsidRPr="00183F78">
        <w:rPr>
          <w:sz w:val="22"/>
        </w:rPr>
        <w:t xml:space="preserve">, pero mandan sus </w:t>
      </w:r>
      <w:r w:rsidR="003B1E72" w:rsidRPr="00183F78">
        <w:rPr>
          <w:b/>
          <w:sz w:val="22"/>
        </w:rPr>
        <w:t>terminaciones</w:t>
      </w:r>
      <w:r w:rsidR="003B1E72" w:rsidRPr="00183F78">
        <w:rPr>
          <w:sz w:val="22"/>
        </w:rPr>
        <w:t xml:space="preserve"> hacia zonas</w:t>
      </w:r>
      <w:r w:rsidR="00C41E34" w:rsidRPr="00183F78">
        <w:rPr>
          <w:sz w:val="22"/>
        </w:rPr>
        <w:t xml:space="preserve"> </w:t>
      </w:r>
      <w:r w:rsidR="003B1E72" w:rsidRPr="00183F78">
        <w:rPr>
          <w:b/>
          <w:sz w:val="22"/>
        </w:rPr>
        <w:t>ventrales</w:t>
      </w:r>
      <w:r w:rsidR="003B1E72" w:rsidRPr="00183F78">
        <w:rPr>
          <w:sz w:val="22"/>
        </w:rPr>
        <w:t xml:space="preserve"> del encéfalo, en especial al </w:t>
      </w:r>
      <w:r w:rsidR="003B1E72" w:rsidRPr="00183F78">
        <w:rPr>
          <w:b/>
          <w:sz w:val="22"/>
        </w:rPr>
        <w:t>hipotálamo</w:t>
      </w:r>
      <w:r w:rsidR="003B1E72" w:rsidRPr="00183F78">
        <w:rPr>
          <w:sz w:val="22"/>
        </w:rPr>
        <w:t xml:space="preserve"> y</w:t>
      </w:r>
      <w:r w:rsidR="00C41E34" w:rsidRPr="00183F78">
        <w:rPr>
          <w:sz w:val="22"/>
        </w:rPr>
        <w:t xml:space="preserve"> </w:t>
      </w:r>
      <w:r w:rsidR="003B1E72" w:rsidRPr="00183F78">
        <w:rPr>
          <w:sz w:val="22"/>
        </w:rPr>
        <w:t xml:space="preserve">al </w:t>
      </w:r>
      <w:r w:rsidR="003B1E72" w:rsidRPr="00183F78">
        <w:rPr>
          <w:b/>
          <w:sz w:val="22"/>
        </w:rPr>
        <w:t>sistema límbico</w:t>
      </w:r>
      <w:r w:rsidR="003B1E72" w:rsidRPr="00183F78">
        <w:rPr>
          <w:sz w:val="22"/>
        </w:rPr>
        <w:t xml:space="preserve">. </w:t>
      </w:r>
    </w:p>
    <w:p w:rsidR="00C41E34" w:rsidRDefault="00C41E34" w:rsidP="003B1E72">
      <w:pPr>
        <w:rPr>
          <w:sz w:val="22"/>
        </w:rPr>
      </w:pPr>
    </w:p>
    <w:p w:rsidR="00C41E34" w:rsidRPr="00183F78" w:rsidRDefault="00183F78" w:rsidP="00BA3F10">
      <w:pPr>
        <w:pStyle w:val="Prrafodelista"/>
        <w:numPr>
          <w:ilvl w:val="0"/>
          <w:numId w:val="11"/>
        </w:numPr>
        <w:rPr>
          <w:sz w:val="22"/>
        </w:rPr>
      </w:pPr>
      <w:r w:rsidRPr="00183F78">
        <w:rPr>
          <w:b/>
          <w:sz w:val="22"/>
        </w:rPr>
        <w:t>L</w:t>
      </w:r>
      <w:r w:rsidR="003B1E72" w:rsidRPr="00183F78">
        <w:rPr>
          <w:b/>
          <w:sz w:val="22"/>
        </w:rPr>
        <w:t>a dopamina</w:t>
      </w:r>
      <w:r w:rsidR="003B1E72" w:rsidRPr="00183F78">
        <w:rPr>
          <w:sz w:val="22"/>
        </w:rPr>
        <w:t xml:space="preserve"> actúa como</w:t>
      </w:r>
      <w:r w:rsidR="00C41E34" w:rsidRPr="00183F78">
        <w:rPr>
          <w:sz w:val="22"/>
        </w:rPr>
        <w:t xml:space="preserve"> </w:t>
      </w:r>
      <w:r w:rsidR="003B1E72" w:rsidRPr="00183F78">
        <w:rPr>
          <w:sz w:val="22"/>
        </w:rPr>
        <w:t xml:space="preserve">un </w:t>
      </w:r>
      <w:r w:rsidR="003B1E72" w:rsidRPr="00183F78">
        <w:rPr>
          <w:b/>
          <w:sz w:val="22"/>
        </w:rPr>
        <w:t>transmisor inhibidor</w:t>
      </w:r>
      <w:r w:rsidR="003B1E72" w:rsidRPr="00183F78">
        <w:rPr>
          <w:sz w:val="22"/>
        </w:rPr>
        <w:t xml:space="preserve"> en los </w:t>
      </w:r>
      <w:r w:rsidR="003B1E72" w:rsidRPr="00183F78">
        <w:rPr>
          <w:b/>
          <w:sz w:val="22"/>
        </w:rPr>
        <w:t>ganglios basales</w:t>
      </w:r>
      <w:r w:rsidR="003B1E72" w:rsidRPr="00183F78">
        <w:rPr>
          <w:sz w:val="22"/>
        </w:rPr>
        <w:t>, pero en</w:t>
      </w:r>
      <w:r w:rsidR="00C41E34" w:rsidRPr="00183F78">
        <w:rPr>
          <w:sz w:val="22"/>
        </w:rPr>
        <w:t xml:space="preserve"> </w:t>
      </w:r>
      <w:r w:rsidR="003B1E72" w:rsidRPr="00183F78">
        <w:rPr>
          <w:sz w:val="22"/>
        </w:rPr>
        <w:t xml:space="preserve">otras regiones del encéfalo </w:t>
      </w:r>
      <w:r w:rsidR="003B1E72" w:rsidRPr="00183F78">
        <w:rPr>
          <w:b/>
          <w:sz w:val="22"/>
        </w:rPr>
        <w:t>tal vez</w:t>
      </w:r>
      <w:r w:rsidR="003B1E72" w:rsidRPr="00183F78">
        <w:rPr>
          <w:sz w:val="22"/>
        </w:rPr>
        <w:t xml:space="preserve"> sea </w:t>
      </w:r>
      <w:r w:rsidR="003B1E72" w:rsidRPr="00183F78">
        <w:rPr>
          <w:b/>
          <w:sz w:val="22"/>
        </w:rPr>
        <w:t>excitador</w:t>
      </w:r>
      <w:r w:rsidR="003B1E72" w:rsidRPr="00183F78">
        <w:rPr>
          <w:sz w:val="22"/>
        </w:rPr>
        <w:t>.</w:t>
      </w:r>
      <w:r w:rsidR="00C41E34" w:rsidRPr="00183F78">
        <w:rPr>
          <w:sz w:val="22"/>
        </w:rPr>
        <w:t xml:space="preserve"> </w:t>
      </w:r>
    </w:p>
    <w:p w:rsidR="00C41E34" w:rsidRDefault="00C41E34" w:rsidP="003B1E72">
      <w:pPr>
        <w:rPr>
          <w:sz w:val="22"/>
        </w:rPr>
      </w:pPr>
    </w:p>
    <w:p w:rsidR="003B1E72" w:rsidRPr="00183F78" w:rsidRDefault="00C41E34" w:rsidP="00BA3F10">
      <w:pPr>
        <w:pStyle w:val="Prrafodelista"/>
        <w:numPr>
          <w:ilvl w:val="0"/>
          <w:numId w:val="11"/>
        </w:numPr>
        <w:rPr>
          <w:sz w:val="22"/>
        </w:rPr>
      </w:pPr>
      <w:r w:rsidRPr="00183F78">
        <w:rPr>
          <w:b/>
          <w:sz w:val="22"/>
        </w:rPr>
        <w:t>L</w:t>
      </w:r>
      <w:r w:rsidR="003B1E72" w:rsidRPr="00183F78">
        <w:rPr>
          <w:b/>
          <w:sz w:val="22"/>
        </w:rPr>
        <w:t>a destrucción</w:t>
      </w:r>
      <w:r w:rsidRPr="00183F78">
        <w:rPr>
          <w:b/>
          <w:sz w:val="22"/>
        </w:rPr>
        <w:t xml:space="preserve"> </w:t>
      </w:r>
      <w:r w:rsidR="003B1E72" w:rsidRPr="00183F78">
        <w:rPr>
          <w:b/>
          <w:sz w:val="22"/>
        </w:rPr>
        <w:t>de las neuronas dopaminérgicas</w:t>
      </w:r>
      <w:r w:rsidR="003B1E72" w:rsidRPr="00183F78">
        <w:rPr>
          <w:sz w:val="22"/>
        </w:rPr>
        <w:t xml:space="preserve"> en la sustancia negra</w:t>
      </w:r>
      <w:r w:rsidRPr="00183F78">
        <w:rPr>
          <w:sz w:val="22"/>
        </w:rPr>
        <w:t xml:space="preserve"> </w:t>
      </w:r>
      <w:r w:rsidR="003B1E72" w:rsidRPr="00183F78">
        <w:rPr>
          <w:sz w:val="22"/>
        </w:rPr>
        <w:t xml:space="preserve">constituye la causa básica de la </w:t>
      </w:r>
      <w:r w:rsidR="003B1E72" w:rsidRPr="00183F78">
        <w:rPr>
          <w:b/>
          <w:sz w:val="22"/>
        </w:rPr>
        <w:t>enfermedad de Parkinson</w:t>
      </w:r>
      <w:r w:rsidR="003B1E72" w:rsidRPr="00183F78">
        <w:rPr>
          <w:sz w:val="22"/>
        </w:rPr>
        <w:t>.</w:t>
      </w:r>
    </w:p>
    <w:p w:rsidR="00C41E34" w:rsidRPr="003B1E72" w:rsidRDefault="00C41E34" w:rsidP="003B1E72">
      <w:pPr>
        <w:rPr>
          <w:sz w:val="22"/>
        </w:rPr>
      </w:pPr>
    </w:p>
    <w:p w:rsidR="008B2483" w:rsidRPr="00CF1798" w:rsidRDefault="003B1E72" w:rsidP="00CF1798">
      <w:pPr>
        <w:pStyle w:val="Ttulo3"/>
      </w:pPr>
      <w:r w:rsidRPr="00CF1798">
        <w:t xml:space="preserve">3. Los núcleos del rafe y el sistema de la serotonina. </w:t>
      </w:r>
    </w:p>
    <w:p w:rsidR="00C41E34" w:rsidRPr="00602E3D" w:rsidRDefault="003B1E72" w:rsidP="00BA3F10">
      <w:pPr>
        <w:pStyle w:val="Prrafodelista"/>
        <w:numPr>
          <w:ilvl w:val="0"/>
          <w:numId w:val="12"/>
        </w:numPr>
        <w:rPr>
          <w:sz w:val="22"/>
        </w:rPr>
      </w:pPr>
      <w:r w:rsidRPr="00602E3D">
        <w:rPr>
          <w:sz w:val="22"/>
        </w:rPr>
        <w:t xml:space="preserve">En la </w:t>
      </w:r>
      <w:r w:rsidRPr="00602E3D">
        <w:rPr>
          <w:b/>
          <w:sz w:val="22"/>
        </w:rPr>
        <w:t>línea</w:t>
      </w:r>
      <w:r w:rsidR="00C41E34" w:rsidRPr="00602E3D">
        <w:rPr>
          <w:b/>
          <w:sz w:val="22"/>
        </w:rPr>
        <w:t xml:space="preserve"> </w:t>
      </w:r>
      <w:r w:rsidRPr="00602E3D">
        <w:rPr>
          <w:b/>
          <w:sz w:val="22"/>
        </w:rPr>
        <w:t>media</w:t>
      </w:r>
      <w:r w:rsidRPr="00602E3D">
        <w:rPr>
          <w:sz w:val="22"/>
        </w:rPr>
        <w:t xml:space="preserve"> de la </w:t>
      </w:r>
      <w:r w:rsidRPr="00602E3D">
        <w:rPr>
          <w:b/>
          <w:sz w:val="22"/>
        </w:rPr>
        <w:t>protuberancia y el bulbo raquídeo</w:t>
      </w:r>
      <w:r w:rsidRPr="00602E3D">
        <w:rPr>
          <w:sz w:val="22"/>
        </w:rPr>
        <w:t xml:space="preserve">. </w:t>
      </w:r>
      <w:r w:rsidR="00602E3D" w:rsidRPr="00602E3D">
        <w:rPr>
          <w:sz w:val="22"/>
        </w:rPr>
        <w:t>Segregan</w:t>
      </w:r>
      <w:r w:rsidRPr="00602E3D">
        <w:rPr>
          <w:sz w:val="22"/>
        </w:rPr>
        <w:t xml:space="preserve"> </w:t>
      </w:r>
      <w:r w:rsidRPr="00602E3D">
        <w:rPr>
          <w:b/>
          <w:sz w:val="22"/>
        </w:rPr>
        <w:t>serotonina</w:t>
      </w:r>
      <w:r w:rsidRPr="00602E3D">
        <w:rPr>
          <w:sz w:val="22"/>
        </w:rPr>
        <w:t xml:space="preserve">. </w:t>
      </w:r>
    </w:p>
    <w:p w:rsidR="00C41E34" w:rsidRPr="00602E3D" w:rsidRDefault="003B1E72" w:rsidP="00BA3F10">
      <w:pPr>
        <w:pStyle w:val="Prrafodelista"/>
        <w:numPr>
          <w:ilvl w:val="0"/>
          <w:numId w:val="12"/>
        </w:numPr>
        <w:rPr>
          <w:sz w:val="22"/>
        </w:rPr>
      </w:pPr>
      <w:r w:rsidRPr="00602E3D">
        <w:rPr>
          <w:sz w:val="22"/>
        </w:rPr>
        <w:t>Envían</w:t>
      </w:r>
      <w:r w:rsidR="00C41E34" w:rsidRPr="00602E3D">
        <w:rPr>
          <w:sz w:val="22"/>
        </w:rPr>
        <w:t xml:space="preserve"> </w:t>
      </w:r>
      <w:r w:rsidRPr="00602E3D">
        <w:rPr>
          <w:sz w:val="22"/>
        </w:rPr>
        <w:t xml:space="preserve">sus </w:t>
      </w:r>
      <w:r w:rsidRPr="00602E3D">
        <w:rPr>
          <w:b/>
          <w:sz w:val="22"/>
        </w:rPr>
        <w:t>fibras</w:t>
      </w:r>
      <w:r w:rsidRPr="00602E3D">
        <w:rPr>
          <w:sz w:val="22"/>
        </w:rPr>
        <w:t xml:space="preserve"> hacia el </w:t>
      </w:r>
      <w:r w:rsidR="00602E3D" w:rsidRPr="00602E3D">
        <w:rPr>
          <w:b/>
          <w:sz w:val="22"/>
        </w:rPr>
        <w:t>diencéfalo</w:t>
      </w:r>
      <w:r w:rsidR="00602E3D">
        <w:rPr>
          <w:sz w:val="22"/>
        </w:rPr>
        <w:t>,</w:t>
      </w:r>
      <w:r w:rsidRPr="00602E3D">
        <w:rPr>
          <w:sz w:val="22"/>
        </w:rPr>
        <w:t xml:space="preserve"> </w:t>
      </w:r>
      <w:r w:rsidRPr="00602E3D">
        <w:rPr>
          <w:b/>
          <w:sz w:val="22"/>
        </w:rPr>
        <w:t>la corteza</w:t>
      </w:r>
      <w:r w:rsidR="00C41E34" w:rsidRPr="00602E3D">
        <w:rPr>
          <w:b/>
          <w:sz w:val="22"/>
        </w:rPr>
        <w:t xml:space="preserve"> </w:t>
      </w:r>
      <w:r w:rsidRPr="00602E3D">
        <w:rPr>
          <w:b/>
          <w:sz w:val="22"/>
        </w:rPr>
        <w:t>cerebral</w:t>
      </w:r>
      <w:r w:rsidR="00602E3D">
        <w:rPr>
          <w:b/>
          <w:sz w:val="22"/>
        </w:rPr>
        <w:t xml:space="preserve"> y</w:t>
      </w:r>
      <w:r w:rsidRPr="00602E3D">
        <w:rPr>
          <w:sz w:val="22"/>
        </w:rPr>
        <w:t xml:space="preserve"> </w:t>
      </w:r>
      <w:r w:rsidRPr="00602E3D">
        <w:rPr>
          <w:b/>
          <w:sz w:val="22"/>
        </w:rPr>
        <w:t>la médula espinal</w:t>
      </w:r>
      <w:r w:rsidRPr="00602E3D">
        <w:rPr>
          <w:sz w:val="22"/>
        </w:rPr>
        <w:t>.</w:t>
      </w:r>
      <w:r w:rsidR="00C41E34" w:rsidRPr="00602E3D">
        <w:rPr>
          <w:sz w:val="22"/>
        </w:rPr>
        <w:t xml:space="preserve"> </w:t>
      </w:r>
    </w:p>
    <w:p w:rsidR="00C41E34" w:rsidRPr="00602E3D" w:rsidRDefault="003B1E72" w:rsidP="00BA3F10">
      <w:pPr>
        <w:pStyle w:val="Prrafodelista"/>
        <w:numPr>
          <w:ilvl w:val="0"/>
          <w:numId w:val="12"/>
        </w:numPr>
        <w:rPr>
          <w:sz w:val="22"/>
        </w:rPr>
      </w:pPr>
      <w:r w:rsidRPr="00602E3D">
        <w:rPr>
          <w:b/>
          <w:sz w:val="22"/>
        </w:rPr>
        <w:t>La serotonina</w:t>
      </w:r>
      <w:r w:rsidRPr="00602E3D">
        <w:rPr>
          <w:sz w:val="22"/>
        </w:rPr>
        <w:t xml:space="preserve"> </w:t>
      </w:r>
      <w:r w:rsidR="00602E3D">
        <w:rPr>
          <w:sz w:val="22"/>
        </w:rPr>
        <w:t xml:space="preserve">de </w:t>
      </w:r>
      <w:r w:rsidRPr="00602E3D">
        <w:rPr>
          <w:sz w:val="22"/>
        </w:rPr>
        <w:t xml:space="preserve">las terminaciones de las </w:t>
      </w:r>
      <w:r w:rsidRPr="00602E3D">
        <w:rPr>
          <w:b/>
          <w:sz w:val="22"/>
        </w:rPr>
        <w:t>fibras</w:t>
      </w:r>
      <w:r w:rsidR="00C41E34" w:rsidRPr="00602E3D">
        <w:rPr>
          <w:b/>
          <w:sz w:val="22"/>
        </w:rPr>
        <w:t xml:space="preserve"> </w:t>
      </w:r>
      <w:r w:rsidRPr="00602E3D">
        <w:rPr>
          <w:b/>
          <w:sz w:val="22"/>
        </w:rPr>
        <w:t>medulares</w:t>
      </w:r>
      <w:r w:rsidRPr="00602E3D">
        <w:rPr>
          <w:sz w:val="22"/>
        </w:rPr>
        <w:t xml:space="preserve"> tiene la capacidad de </w:t>
      </w:r>
      <w:r w:rsidRPr="00602E3D">
        <w:rPr>
          <w:b/>
          <w:sz w:val="22"/>
        </w:rPr>
        <w:t>suprimir el dolor</w:t>
      </w:r>
      <w:r w:rsidRPr="00602E3D">
        <w:rPr>
          <w:sz w:val="22"/>
        </w:rPr>
        <w:t xml:space="preserve">. </w:t>
      </w:r>
    </w:p>
    <w:p w:rsidR="003B1E72" w:rsidRPr="00602E3D" w:rsidRDefault="003B1E72" w:rsidP="00BA3F10">
      <w:pPr>
        <w:pStyle w:val="Prrafodelista"/>
        <w:numPr>
          <w:ilvl w:val="0"/>
          <w:numId w:val="12"/>
        </w:numPr>
        <w:rPr>
          <w:sz w:val="22"/>
        </w:rPr>
      </w:pPr>
      <w:r w:rsidRPr="00602E3D">
        <w:rPr>
          <w:b/>
          <w:sz w:val="22"/>
        </w:rPr>
        <w:t xml:space="preserve">Su liberación en el </w:t>
      </w:r>
      <w:r w:rsidR="00602E3D" w:rsidRPr="00602E3D">
        <w:rPr>
          <w:b/>
          <w:sz w:val="22"/>
        </w:rPr>
        <w:t>diencéfalo</w:t>
      </w:r>
      <w:r w:rsidRPr="00602E3D">
        <w:rPr>
          <w:sz w:val="22"/>
        </w:rPr>
        <w:t xml:space="preserve"> y</w:t>
      </w:r>
      <w:r w:rsidR="00C41E34" w:rsidRPr="00602E3D">
        <w:rPr>
          <w:sz w:val="22"/>
        </w:rPr>
        <w:t xml:space="preserve"> </w:t>
      </w:r>
      <w:r w:rsidRPr="00602E3D">
        <w:rPr>
          <w:sz w:val="22"/>
        </w:rPr>
        <w:t xml:space="preserve">cerebro </w:t>
      </w:r>
      <w:r w:rsidR="00602E3D">
        <w:rPr>
          <w:sz w:val="22"/>
        </w:rPr>
        <w:t xml:space="preserve">tiene </w:t>
      </w:r>
      <w:r w:rsidRPr="00602E3D">
        <w:rPr>
          <w:b/>
          <w:sz w:val="22"/>
        </w:rPr>
        <w:t>función</w:t>
      </w:r>
      <w:r w:rsidR="00C41E34" w:rsidRPr="00602E3D">
        <w:rPr>
          <w:b/>
          <w:sz w:val="22"/>
        </w:rPr>
        <w:t xml:space="preserve"> </w:t>
      </w:r>
      <w:r w:rsidRPr="00602E3D">
        <w:rPr>
          <w:b/>
          <w:sz w:val="22"/>
        </w:rPr>
        <w:t>inhibidora</w:t>
      </w:r>
      <w:r w:rsidRPr="00602E3D">
        <w:rPr>
          <w:sz w:val="22"/>
        </w:rPr>
        <w:t xml:space="preserve"> esencial para generar el </w:t>
      </w:r>
      <w:r w:rsidRPr="00602E3D">
        <w:rPr>
          <w:b/>
          <w:sz w:val="22"/>
        </w:rPr>
        <w:t>sueño normal</w:t>
      </w:r>
      <w:r w:rsidRPr="00602E3D">
        <w:rPr>
          <w:sz w:val="22"/>
        </w:rPr>
        <w:t>.</w:t>
      </w:r>
    </w:p>
    <w:p w:rsidR="00C41E34" w:rsidRPr="003B1E72" w:rsidRDefault="00C41E34" w:rsidP="003B1E72">
      <w:pPr>
        <w:rPr>
          <w:sz w:val="22"/>
        </w:rPr>
      </w:pPr>
    </w:p>
    <w:p w:rsidR="008B2483" w:rsidRPr="00CF1798" w:rsidRDefault="003B1E72" w:rsidP="00CF1798">
      <w:pPr>
        <w:pStyle w:val="Ttulo3"/>
        <w:rPr>
          <w:rStyle w:val="Ttulo3Car"/>
          <w:b/>
          <w:bCs/>
        </w:rPr>
      </w:pPr>
      <w:r w:rsidRPr="00CF1798">
        <w:t xml:space="preserve">4. </w:t>
      </w:r>
      <w:r w:rsidRPr="00CF1798">
        <w:rPr>
          <w:rStyle w:val="Ttulo3Car"/>
          <w:b/>
          <w:bCs/>
        </w:rPr>
        <w:t>Las neuronas gigantocelulares del área excitadora reticular</w:t>
      </w:r>
      <w:r w:rsidR="008B2483" w:rsidRPr="00CF1798">
        <w:rPr>
          <w:rStyle w:val="Ttulo3Car"/>
          <w:b/>
          <w:bCs/>
        </w:rPr>
        <w:t xml:space="preserve"> </w:t>
      </w:r>
      <w:r w:rsidRPr="00CF1798">
        <w:rPr>
          <w:rStyle w:val="Ttulo3Car"/>
          <w:b/>
          <w:bCs/>
        </w:rPr>
        <w:t xml:space="preserve">y el sistema de la acetilcolina. </w:t>
      </w:r>
    </w:p>
    <w:p w:rsidR="008C0C14" w:rsidRPr="008C0C14" w:rsidRDefault="003B1E72" w:rsidP="00BA3F10">
      <w:pPr>
        <w:pStyle w:val="Prrafodelista"/>
        <w:numPr>
          <w:ilvl w:val="0"/>
          <w:numId w:val="13"/>
        </w:numPr>
        <w:rPr>
          <w:sz w:val="22"/>
        </w:rPr>
      </w:pPr>
      <w:r w:rsidRPr="008C0C14">
        <w:rPr>
          <w:sz w:val="22"/>
        </w:rPr>
        <w:t xml:space="preserve">Las fibras procedentes de </w:t>
      </w:r>
      <w:r w:rsidR="00602E3D" w:rsidRPr="008C0C14">
        <w:rPr>
          <w:sz w:val="22"/>
        </w:rPr>
        <w:t xml:space="preserve">las </w:t>
      </w:r>
      <w:r w:rsidR="00602E3D" w:rsidRPr="008C0C14">
        <w:rPr>
          <w:b/>
          <w:sz w:val="22"/>
        </w:rPr>
        <w:t>neuronas gigantocelulares (células gigantes)</w:t>
      </w:r>
      <w:r w:rsidR="00602E3D" w:rsidRPr="008C0C14">
        <w:rPr>
          <w:sz w:val="22"/>
        </w:rPr>
        <w:t xml:space="preserve"> del área reticular excitadora en la protuberancia y el </w:t>
      </w:r>
      <w:r w:rsidR="00CF1798" w:rsidRPr="008C0C14">
        <w:rPr>
          <w:sz w:val="22"/>
        </w:rPr>
        <w:t>mesencéfalo</w:t>
      </w:r>
      <w:r w:rsidR="008C0C14" w:rsidRPr="008C0C14">
        <w:rPr>
          <w:sz w:val="22"/>
        </w:rPr>
        <w:t xml:space="preserve"> </w:t>
      </w:r>
      <w:r w:rsidRPr="008C0C14">
        <w:rPr>
          <w:sz w:val="22"/>
        </w:rPr>
        <w:t>se dividen</w:t>
      </w:r>
      <w:r w:rsidR="00C41E34" w:rsidRPr="008C0C14">
        <w:rPr>
          <w:sz w:val="22"/>
        </w:rPr>
        <w:t xml:space="preserve"> </w:t>
      </w:r>
      <w:r w:rsidRPr="008C0C14">
        <w:rPr>
          <w:sz w:val="22"/>
        </w:rPr>
        <w:t xml:space="preserve">de inmediato en </w:t>
      </w:r>
      <w:r w:rsidRPr="008C0C14">
        <w:rPr>
          <w:b/>
          <w:sz w:val="22"/>
        </w:rPr>
        <w:t>dos ramas</w:t>
      </w:r>
      <w:r w:rsidRPr="008C0C14">
        <w:rPr>
          <w:sz w:val="22"/>
        </w:rPr>
        <w:t xml:space="preserve">, </w:t>
      </w:r>
    </w:p>
    <w:p w:rsidR="008C0C14" w:rsidRPr="008C0C14" w:rsidRDefault="008C0C14" w:rsidP="00BA3F10">
      <w:pPr>
        <w:pStyle w:val="Prrafodelista"/>
        <w:numPr>
          <w:ilvl w:val="1"/>
          <w:numId w:val="14"/>
        </w:numPr>
        <w:rPr>
          <w:sz w:val="22"/>
        </w:rPr>
      </w:pPr>
      <w:r w:rsidRPr="008C0C14">
        <w:rPr>
          <w:sz w:val="22"/>
        </w:rPr>
        <w:t>U</w:t>
      </w:r>
      <w:r w:rsidR="003B1E72" w:rsidRPr="008C0C14">
        <w:rPr>
          <w:sz w:val="22"/>
        </w:rPr>
        <w:t xml:space="preserve">na que </w:t>
      </w:r>
      <w:r w:rsidR="003B1E72" w:rsidRPr="008C0C14">
        <w:rPr>
          <w:b/>
          <w:sz w:val="22"/>
        </w:rPr>
        <w:t>asciende</w:t>
      </w:r>
      <w:r w:rsidR="003B1E72" w:rsidRPr="008C0C14">
        <w:rPr>
          <w:sz w:val="22"/>
        </w:rPr>
        <w:t xml:space="preserve"> hacia</w:t>
      </w:r>
      <w:r w:rsidR="00C41E34" w:rsidRPr="008C0C14">
        <w:rPr>
          <w:sz w:val="22"/>
        </w:rPr>
        <w:t xml:space="preserve"> </w:t>
      </w:r>
      <w:r w:rsidR="003B1E72" w:rsidRPr="008C0C14">
        <w:rPr>
          <w:sz w:val="22"/>
        </w:rPr>
        <w:t xml:space="preserve">niveles más altos del encéfalo </w:t>
      </w:r>
    </w:p>
    <w:p w:rsidR="00C41E34" w:rsidRPr="008C0C14" w:rsidRDefault="008C0C14" w:rsidP="00BA3F10">
      <w:pPr>
        <w:pStyle w:val="Prrafodelista"/>
        <w:numPr>
          <w:ilvl w:val="1"/>
          <w:numId w:val="14"/>
        </w:numPr>
        <w:rPr>
          <w:sz w:val="22"/>
        </w:rPr>
      </w:pPr>
      <w:r w:rsidRPr="008C0C14">
        <w:rPr>
          <w:sz w:val="22"/>
        </w:rPr>
        <w:t>O</w:t>
      </w:r>
      <w:r w:rsidR="003B1E72" w:rsidRPr="008C0C14">
        <w:rPr>
          <w:sz w:val="22"/>
        </w:rPr>
        <w:t xml:space="preserve">tra que </w:t>
      </w:r>
      <w:r w:rsidR="003B1E72" w:rsidRPr="008C0C14">
        <w:rPr>
          <w:b/>
          <w:sz w:val="22"/>
        </w:rPr>
        <w:t>desciende</w:t>
      </w:r>
      <w:r w:rsidR="003B1E72" w:rsidRPr="008C0C14">
        <w:rPr>
          <w:sz w:val="22"/>
        </w:rPr>
        <w:t xml:space="preserve"> a</w:t>
      </w:r>
      <w:r w:rsidR="00C41E34" w:rsidRPr="008C0C14">
        <w:rPr>
          <w:sz w:val="22"/>
        </w:rPr>
        <w:t xml:space="preserve"> </w:t>
      </w:r>
      <w:r w:rsidR="003B1E72" w:rsidRPr="008C0C14">
        <w:rPr>
          <w:sz w:val="22"/>
        </w:rPr>
        <w:t xml:space="preserve">través de los </w:t>
      </w:r>
      <w:r w:rsidR="003B1E72" w:rsidRPr="008C0C14">
        <w:rPr>
          <w:b/>
          <w:sz w:val="22"/>
        </w:rPr>
        <w:t>fascículos reticuloespinales</w:t>
      </w:r>
      <w:r w:rsidR="003B1E72" w:rsidRPr="008C0C14">
        <w:rPr>
          <w:sz w:val="22"/>
        </w:rPr>
        <w:t xml:space="preserve"> hacia la </w:t>
      </w:r>
      <w:r w:rsidR="003B1E72" w:rsidRPr="008C0C14">
        <w:rPr>
          <w:b/>
          <w:sz w:val="22"/>
        </w:rPr>
        <w:t>médula</w:t>
      </w:r>
      <w:r w:rsidR="00C41E34" w:rsidRPr="008C0C14">
        <w:rPr>
          <w:b/>
          <w:sz w:val="22"/>
        </w:rPr>
        <w:t xml:space="preserve"> </w:t>
      </w:r>
      <w:r w:rsidR="003B1E72" w:rsidRPr="008C0C14">
        <w:rPr>
          <w:b/>
          <w:sz w:val="22"/>
        </w:rPr>
        <w:t>espinal</w:t>
      </w:r>
      <w:r w:rsidR="003B1E72" w:rsidRPr="008C0C14">
        <w:rPr>
          <w:sz w:val="22"/>
        </w:rPr>
        <w:t xml:space="preserve">. </w:t>
      </w:r>
    </w:p>
    <w:p w:rsidR="00C41E34" w:rsidRDefault="00C41E34" w:rsidP="003B1E72">
      <w:pPr>
        <w:rPr>
          <w:sz w:val="22"/>
        </w:rPr>
      </w:pPr>
    </w:p>
    <w:p w:rsidR="00C41E34" w:rsidRPr="008C0C14" w:rsidRDefault="003B1E72" w:rsidP="00BA3F10">
      <w:pPr>
        <w:pStyle w:val="Prrafodelista"/>
        <w:numPr>
          <w:ilvl w:val="0"/>
          <w:numId w:val="13"/>
        </w:numPr>
        <w:rPr>
          <w:sz w:val="22"/>
        </w:rPr>
      </w:pPr>
      <w:r w:rsidRPr="008C0C14">
        <w:rPr>
          <w:b/>
          <w:sz w:val="22"/>
        </w:rPr>
        <w:t>La neurohormona</w:t>
      </w:r>
      <w:r w:rsidRPr="008C0C14">
        <w:rPr>
          <w:sz w:val="22"/>
        </w:rPr>
        <w:t xml:space="preserve"> segregada en sus terminales es</w:t>
      </w:r>
      <w:r w:rsidR="00C41E34" w:rsidRPr="008C0C14">
        <w:rPr>
          <w:sz w:val="22"/>
        </w:rPr>
        <w:t xml:space="preserve"> </w:t>
      </w:r>
      <w:r w:rsidRPr="008C0C14">
        <w:rPr>
          <w:sz w:val="22"/>
        </w:rPr>
        <w:t xml:space="preserve">la </w:t>
      </w:r>
      <w:r w:rsidRPr="008C0C14">
        <w:rPr>
          <w:b/>
          <w:sz w:val="22"/>
        </w:rPr>
        <w:t>acetilcolina</w:t>
      </w:r>
      <w:r w:rsidR="00602E3D" w:rsidRPr="008C0C14">
        <w:rPr>
          <w:b/>
          <w:sz w:val="22"/>
        </w:rPr>
        <w:t xml:space="preserve"> </w:t>
      </w:r>
      <w:r w:rsidRPr="008C0C14">
        <w:rPr>
          <w:sz w:val="22"/>
        </w:rPr>
        <w:t xml:space="preserve">un neurotransmisor </w:t>
      </w:r>
      <w:r w:rsidRPr="008C0C14">
        <w:rPr>
          <w:b/>
          <w:sz w:val="22"/>
        </w:rPr>
        <w:t>excitador</w:t>
      </w:r>
      <w:r w:rsidRPr="008C0C14">
        <w:rPr>
          <w:sz w:val="22"/>
        </w:rPr>
        <w:t xml:space="preserve">. </w:t>
      </w:r>
    </w:p>
    <w:p w:rsidR="003B1E72" w:rsidRPr="008C0C14" w:rsidRDefault="003B1E72" w:rsidP="00BA3F10">
      <w:pPr>
        <w:pStyle w:val="Prrafodelista"/>
        <w:numPr>
          <w:ilvl w:val="0"/>
          <w:numId w:val="13"/>
        </w:numPr>
        <w:rPr>
          <w:sz w:val="22"/>
        </w:rPr>
      </w:pPr>
      <w:r w:rsidRPr="008C0C14">
        <w:rPr>
          <w:sz w:val="22"/>
        </w:rPr>
        <w:t>La activación</w:t>
      </w:r>
      <w:r w:rsidR="00C41E34" w:rsidRPr="008C0C14">
        <w:rPr>
          <w:sz w:val="22"/>
        </w:rPr>
        <w:t xml:space="preserve"> </w:t>
      </w:r>
      <w:r w:rsidRPr="008C0C14">
        <w:rPr>
          <w:sz w:val="22"/>
        </w:rPr>
        <w:t xml:space="preserve">de las </w:t>
      </w:r>
      <w:r w:rsidRPr="008C0C14">
        <w:rPr>
          <w:b/>
          <w:sz w:val="22"/>
        </w:rPr>
        <w:t>neuronas colinérgicas</w:t>
      </w:r>
      <w:r w:rsidRPr="008C0C14">
        <w:rPr>
          <w:sz w:val="22"/>
        </w:rPr>
        <w:t xml:space="preserve"> se traduce en un sistema</w:t>
      </w:r>
      <w:r w:rsidR="00C41E34" w:rsidRPr="008C0C14">
        <w:rPr>
          <w:sz w:val="22"/>
        </w:rPr>
        <w:t xml:space="preserve"> </w:t>
      </w:r>
      <w:r w:rsidRPr="008C0C14">
        <w:rPr>
          <w:sz w:val="22"/>
        </w:rPr>
        <w:t xml:space="preserve">nervioso </w:t>
      </w:r>
      <w:r w:rsidRPr="008C0C14">
        <w:rPr>
          <w:b/>
          <w:sz w:val="22"/>
        </w:rPr>
        <w:t>sumamente despierto y excitado</w:t>
      </w:r>
      <w:r w:rsidRPr="008C0C14">
        <w:rPr>
          <w:sz w:val="22"/>
        </w:rPr>
        <w:t>.</w:t>
      </w:r>
      <w:r w:rsidR="00C41E34" w:rsidRPr="008C0C14">
        <w:rPr>
          <w:sz w:val="22"/>
        </w:rPr>
        <w:t xml:space="preserve"> </w:t>
      </w:r>
    </w:p>
    <w:p w:rsidR="00C41E34" w:rsidRDefault="00C41E34" w:rsidP="003B1E72">
      <w:pPr>
        <w:rPr>
          <w:sz w:val="22"/>
        </w:rPr>
      </w:pPr>
    </w:p>
    <w:p w:rsidR="003B1E72" w:rsidRPr="003B1E72" w:rsidRDefault="003B1E72" w:rsidP="003B1E72">
      <w:pPr>
        <w:pStyle w:val="Ttulo2"/>
      </w:pPr>
      <w:r w:rsidRPr="003B1E72">
        <w:t xml:space="preserve">Otros neurotransmisores y sustancias neurohormonales segregados en el encéfalo. </w:t>
      </w:r>
    </w:p>
    <w:p w:rsidR="00E17E75" w:rsidRDefault="00E17E75" w:rsidP="003B1E72">
      <w:pPr>
        <w:rPr>
          <w:sz w:val="22"/>
        </w:rPr>
      </w:pPr>
      <w:r w:rsidRPr="00E17E75">
        <w:rPr>
          <w:b/>
          <w:sz w:val="22"/>
        </w:rPr>
        <w:t>S</w:t>
      </w:r>
      <w:r w:rsidR="003B1E72" w:rsidRPr="00E17E75">
        <w:rPr>
          <w:b/>
          <w:sz w:val="22"/>
        </w:rPr>
        <w:t>ustancias neurohormonales</w:t>
      </w:r>
      <w:r w:rsidR="003B1E72" w:rsidRPr="003B1E72">
        <w:rPr>
          <w:sz w:val="22"/>
        </w:rPr>
        <w:t xml:space="preserve"> más que actúan</w:t>
      </w:r>
      <w:r w:rsidR="003B1E72">
        <w:rPr>
          <w:sz w:val="22"/>
        </w:rPr>
        <w:t xml:space="preserve"> </w:t>
      </w:r>
      <w:r w:rsidR="003B1E72" w:rsidRPr="003B1E72">
        <w:rPr>
          <w:sz w:val="22"/>
        </w:rPr>
        <w:t>en sinapsis específicas o mediante su vertido a los líquidos</w:t>
      </w:r>
      <w:r w:rsidR="00C41E34">
        <w:rPr>
          <w:sz w:val="22"/>
        </w:rPr>
        <w:t xml:space="preserve"> </w:t>
      </w:r>
      <w:r w:rsidR="003B1E72" w:rsidRPr="003B1E72">
        <w:rPr>
          <w:sz w:val="22"/>
        </w:rPr>
        <w:t xml:space="preserve">del encéfalo: </w:t>
      </w:r>
    </w:p>
    <w:p w:rsid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  <w:sectPr w:rsidR="00E17E75" w:rsidSect="00814876">
          <w:headerReference w:type="default" r:id="rId14"/>
          <w:footerReference w:type="default" r:id="rId15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lastRenderedPageBreak/>
        <w:t>E</w:t>
      </w:r>
      <w:r w:rsidR="003B1E72" w:rsidRPr="00E17E75">
        <w:rPr>
          <w:sz w:val="22"/>
        </w:rPr>
        <w:t xml:space="preserve">ncefalinas,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Ácido</w:t>
      </w:r>
      <w:r w:rsidR="003B1E72" w:rsidRPr="00E17E75">
        <w:rPr>
          <w:sz w:val="22"/>
        </w:rPr>
        <w:t xml:space="preserve"> y-ammobutírico</w:t>
      </w:r>
      <w:r w:rsidRPr="00E17E75">
        <w:rPr>
          <w:sz w:val="22"/>
        </w:rPr>
        <w:t xml:space="preserve"> (GABA)</w:t>
      </w:r>
      <w:r w:rsidR="003B1E72" w:rsidRPr="00E17E75">
        <w:rPr>
          <w:sz w:val="22"/>
        </w:rPr>
        <w:t xml:space="preserve">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Glutamato</w:t>
      </w:r>
      <w:r w:rsidR="003B1E72" w:rsidRPr="00E17E75">
        <w:rPr>
          <w:sz w:val="22"/>
        </w:rPr>
        <w:t>,</w:t>
      </w:r>
      <w:r w:rsidR="00C41E34" w:rsidRPr="00E17E75">
        <w:rPr>
          <w:sz w:val="22"/>
        </w:rPr>
        <w:t xml:space="preserve">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Vasopresina</w:t>
      </w:r>
      <w:r w:rsidR="003B1E72" w:rsidRPr="00E17E75">
        <w:rPr>
          <w:sz w:val="22"/>
        </w:rPr>
        <w:t xml:space="preserve">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Corticotropina</w:t>
      </w:r>
      <w:r w:rsidR="003B1E72" w:rsidRPr="00E17E75">
        <w:rPr>
          <w:sz w:val="22"/>
        </w:rPr>
        <w:t xml:space="preserve">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Hormona</w:t>
      </w:r>
      <w:r w:rsidR="003B1E72" w:rsidRPr="00E17E75">
        <w:rPr>
          <w:sz w:val="22"/>
        </w:rPr>
        <w:t xml:space="preserve"> estimulante de melanocitos</w:t>
      </w:r>
      <w:r w:rsidR="00C41E34" w:rsidRPr="00E17E75">
        <w:rPr>
          <w:sz w:val="22"/>
        </w:rPr>
        <w:t xml:space="preserve"> </w:t>
      </w:r>
      <w:r w:rsidR="003B1E72" w:rsidRPr="00E17E75">
        <w:rPr>
          <w:sz w:val="22"/>
        </w:rPr>
        <w:t>a (</w:t>
      </w:r>
      <w:proofErr w:type="spellStart"/>
      <w:r w:rsidR="003B1E72" w:rsidRPr="00E17E75">
        <w:rPr>
          <w:sz w:val="22"/>
        </w:rPr>
        <w:t>MSHa</w:t>
      </w:r>
      <w:proofErr w:type="spellEnd"/>
      <w:r w:rsidR="003B1E72" w:rsidRPr="00E17E75">
        <w:rPr>
          <w:sz w:val="22"/>
        </w:rPr>
        <w:t xml:space="preserve">),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lastRenderedPageBreak/>
        <w:t>Neuropéptido</w:t>
      </w:r>
      <w:r w:rsidR="003B1E72" w:rsidRPr="00E17E75">
        <w:rPr>
          <w:sz w:val="22"/>
        </w:rPr>
        <w:t xml:space="preserve"> Y (NPY),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Adrenalina</w:t>
      </w:r>
      <w:r w:rsidR="003B1E72" w:rsidRPr="00E17E75">
        <w:rPr>
          <w:sz w:val="22"/>
        </w:rPr>
        <w:t xml:space="preserve">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Histamina</w:t>
      </w:r>
      <w:r w:rsidR="003B1E72" w:rsidRPr="00E17E75">
        <w:rPr>
          <w:sz w:val="22"/>
        </w:rPr>
        <w:t>,</w:t>
      </w:r>
      <w:r w:rsidR="00C41E34" w:rsidRPr="00E17E75">
        <w:rPr>
          <w:sz w:val="22"/>
        </w:rPr>
        <w:t xml:space="preserve">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Endorfinas</w:t>
      </w:r>
      <w:r w:rsidR="003B1E72" w:rsidRPr="00E17E75">
        <w:rPr>
          <w:sz w:val="22"/>
        </w:rPr>
        <w:t xml:space="preserve">, </w:t>
      </w:r>
    </w:p>
    <w:p w:rsidR="00E17E75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Angiotensina</w:t>
      </w:r>
      <w:r w:rsidR="003B1E72" w:rsidRPr="00E17E75">
        <w:rPr>
          <w:sz w:val="22"/>
        </w:rPr>
        <w:t xml:space="preserve"> II </w:t>
      </w:r>
    </w:p>
    <w:p w:rsidR="00C41E34" w:rsidRPr="00E17E75" w:rsidRDefault="00E17E75" w:rsidP="00BA3F10">
      <w:pPr>
        <w:pStyle w:val="Prrafodelista"/>
        <w:numPr>
          <w:ilvl w:val="0"/>
          <w:numId w:val="15"/>
        </w:numPr>
        <w:rPr>
          <w:sz w:val="22"/>
        </w:rPr>
      </w:pPr>
      <w:r w:rsidRPr="00E17E75">
        <w:rPr>
          <w:sz w:val="22"/>
        </w:rPr>
        <w:t>Neurotensina</w:t>
      </w:r>
      <w:r w:rsidR="003B1E72" w:rsidRPr="00E17E75">
        <w:rPr>
          <w:sz w:val="22"/>
        </w:rPr>
        <w:t xml:space="preserve">. </w:t>
      </w:r>
    </w:p>
    <w:p w:rsidR="00E17E75" w:rsidRDefault="00E17E75" w:rsidP="003B1E72">
      <w:pPr>
        <w:rPr>
          <w:sz w:val="22"/>
        </w:rPr>
        <w:sectPr w:rsidR="00E17E75" w:rsidSect="00E17E75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C41E34" w:rsidRDefault="00C41E34" w:rsidP="003B1E72">
      <w:pPr>
        <w:rPr>
          <w:sz w:val="22"/>
        </w:rPr>
      </w:pPr>
    </w:p>
    <w:p w:rsidR="00A20072" w:rsidRPr="00CF1798" w:rsidRDefault="00A20072" w:rsidP="00CF1798">
      <w:pPr>
        <w:pStyle w:val="Ttulo1"/>
        <w:rPr>
          <w:sz w:val="32"/>
        </w:rPr>
      </w:pPr>
      <w:r w:rsidRPr="00CF1798">
        <w:rPr>
          <w:sz w:val="32"/>
        </w:rPr>
        <w:t>Sistema límbico</w:t>
      </w:r>
    </w:p>
    <w:p w:rsidR="00BC5DDB" w:rsidRDefault="00A20072" w:rsidP="00BA3F1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BC5DDB">
        <w:rPr>
          <w:b/>
          <w:sz w:val="22"/>
        </w:rPr>
        <w:t xml:space="preserve">«límbico» </w:t>
      </w:r>
      <w:r w:rsidRPr="00BC5DDB">
        <w:rPr>
          <w:sz w:val="22"/>
        </w:rPr>
        <w:t>significa «</w:t>
      </w:r>
      <w:r w:rsidRPr="00BC5DDB">
        <w:rPr>
          <w:b/>
          <w:sz w:val="22"/>
        </w:rPr>
        <w:t>limítrofe</w:t>
      </w:r>
      <w:r w:rsidRPr="00BC5DDB">
        <w:rPr>
          <w:sz w:val="22"/>
        </w:rPr>
        <w:t xml:space="preserve">». </w:t>
      </w:r>
      <w:r w:rsidR="00BC5DDB">
        <w:rPr>
          <w:sz w:val="22"/>
        </w:rPr>
        <w:t>En un inicio s</w:t>
      </w:r>
      <w:r w:rsidRPr="00BC5DDB">
        <w:rPr>
          <w:sz w:val="22"/>
        </w:rPr>
        <w:t xml:space="preserve">e </w:t>
      </w:r>
      <w:r w:rsidR="00BC5DDB">
        <w:rPr>
          <w:sz w:val="22"/>
        </w:rPr>
        <w:t xml:space="preserve">usaba </w:t>
      </w:r>
      <w:r w:rsidRPr="00BC5DDB">
        <w:rPr>
          <w:sz w:val="22"/>
        </w:rPr>
        <w:t xml:space="preserve">para describir las </w:t>
      </w:r>
      <w:r w:rsidRPr="00BC5DDB">
        <w:rPr>
          <w:b/>
          <w:sz w:val="22"/>
        </w:rPr>
        <w:t>estructuras fronterizas</w:t>
      </w:r>
      <w:r w:rsidR="00FB6EAB" w:rsidRPr="00BC5DDB">
        <w:rPr>
          <w:sz w:val="22"/>
        </w:rPr>
        <w:t xml:space="preserve"> </w:t>
      </w:r>
      <w:r w:rsidRPr="00BC5DDB">
        <w:rPr>
          <w:sz w:val="22"/>
        </w:rPr>
        <w:t xml:space="preserve">que rodean a las </w:t>
      </w:r>
      <w:r w:rsidRPr="00BC5DDB">
        <w:rPr>
          <w:b/>
          <w:sz w:val="22"/>
        </w:rPr>
        <w:t>regiones basales</w:t>
      </w:r>
      <w:r w:rsidRPr="00BC5DDB">
        <w:rPr>
          <w:sz w:val="22"/>
        </w:rPr>
        <w:t xml:space="preserve"> del cerebro; </w:t>
      </w:r>
    </w:p>
    <w:p w:rsidR="00A20072" w:rsidRPr="00BC5DDB" w:rsidRDefault="00BC5DDB" w:rsidP="00BA3F1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BC5DDB">
        <w:rPr>
          <w:b/>
          <w:sz w:val="22"/>
        </w:rPr>
        <w:t>S</w:t>
      </w:r>
      <w:r w:rsidR="00A20072" w:rsidRPr="00BC5DDB">
        <w:rPr>
          <w:b/>
          <w:sz w:val="22"/>
        </w:rPr>
        <w:t>istema límbico</w:t>
      </w:r>
      <w:r w:rsidR="00A20072" w:rsidRPr="00BC5DDB">
        <w:rPr>
          <w:sz w:val="22"/>
        </w:rPr>
        <w:t xml:space="preserve"> se</w:t>
      </w:r>
      <w:r w:rsidR="00FB6EAB" w:rsidRPr="00BC5DDB">
        <w:rPr>
          <w:sz w:val="22"/>
        </w:rPr>
        <w:t xml:space="preserve"> </w:t>
      </w:r>
      <w:r w:rsidR="00A20072" w:rsidRPr="00BC5DDB">
        <w:rPr>
          <w:sz w:val="22"/>
        </w:rPr>
        <w:t xml:space="preserve">ha ido dilatando para referirse a </w:t>
      </w:r>
      <w:r w:rsidR="00A20072" w:rsidRPr="00BC5DDB">
        <w:rPr>
          <w:b/>
          <w:sz w:val="22"/>
        </w:rPr>
        <w:t>todo el circuito neuronal</w:t>
      </w:r>
      <w:r w:rsidR="00A20072" w:rsidRPr="00BC5DDB">
        <w:rPr>
          <w:sz w:val="22"/>
        </w:rPr>
        <w:t xml:space="preserve"> que</w:t>
      </w:r>
      <w:r w:rsidR="00FB6EAB" w:rsidRPr="00BC5DDB">
        <w:rPr>
          <w:sz w:val="22"/>
        </w:rPr>
        <w:t xml:space="preserve"> </w:t>
      </w:r>
      <w:r w:rsidR="00A20072" w:rsidRPr="00BC5DDB">
        <w:rPr>
          <w:sz w:val="22"/>
        </w:rPr>
        <w:t xml:space="preserve">controla el comportamiento </w:t>
      </w:r>
      <w:r w:rsidR="00A20072" w:rsidRPr="00BC5DDB">
        <w:rPr>
          <w:b/>
          <w:sz w:val="22"/>
        </w:rPr>
        <w:t>emocional y los impulsos de las</w:t>
      </w:r>
      <w:r w:rsidR="00FB6EAB" w:rsidRPr="00BC5DDB">
        <w:rPr>
          <w:b/>
          <w:sz w:val="22"/>
        </w:rPr>
        <w:t xml:space="preserve"> </w:t>
      </w:r>
      <w:r w:rsidR="00A20072" w:rsidRPr="00BC5DDB">
        <w:rPr>
          <w:b/>
          <w:sz w:val="22"/>
        </w:rPr>
        <w:t>motivaciones</w:t>
      </w:r>
      <w:r w:rsidR="00A20072" w:rsidRPr="00BC5DDB">
        <w:rPr>
          <w:sz w:val="22"/>
        </w:rPr>
        <w:t>.</w:t>
      </w:r>
    </w:p>
    <w:p w:rsidR="00FB6EAB" w:rsidRPr="00A20072" w:rsidRDefault="00FB6EAB" w:rsidP="00BC5DDB">
      <w:pPr>
        <w:rPr>
          <w:sz w:val="22"/>
        </w:rPr>
      </w:pPr>
    </w:p>
    <w:p w:rsidR="00FB6EAB" w:rsidRPr="00BC5DDB" w:rsidRDefault="00A20072" w:rsidP="00BA3F1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BC5DDB">
        <w:rPr>
          <w:b/>
          <w:sz w:val="22"/>
        </w:rPr>
        <w:t>Un componente fundamental</w:t>
      </w:r>
      <w:r w:rsidRPr="00BC5DDB">
        <w:rPr>
          <w:sz w:val="22"/>
        </w:rPr>
        <w:t xml:space="preserve"> del sistema límbico es el</w:t>
      </w:r>
      <w:r w:rsidR="00FB6EAB" w:rsidRPr="00BC5DDB">
        <w:rPr>
          <w:sz w:val="22"/>
        </w:rPr>
        <w:t xml:space="preserve"> </w:t>
      </w:r>
      <w:r w:rsidRPr="00BC5DDB">
        <w:rPr>
          <w:b/>
          <w:sz w:val="22"/>
        </w:rPr>
        <w:t>hipotálamo</w:t>
      </w:r>
      <w:r w:rsidRPr="00BC5DDB">
        <w:rPr>
          <w:sz w:val="22"/>
        </w:rPr>
        <w:t xml:space="preserve">, con sus estructuras afines. </w:t>
      </w:r>
    </w:p>
    <w:p w:rsidR="00FB6EAB" w:rsidRDefault="00FB6EAB" w:rsidP="00BC5DDB">
      <w:pPr>
        <w:rPr>
          <w:sz w:val="22"/>
        </w:rPr>
      </w:pPr>
    </w:p>
    <w:p w:rsidR="00A20072" w:rsidRPr="009171A8" w:rsidRDefault="00BC5DDB" w:rsidP="00BA3F10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171A8">
        <w:rPr>
          <w:b/>
          <w:sz w:val="22"/>
        </w:rPr>
        <w:lastRenderedPageBreak/>
        <w:t xml:space="preserve">El sistema límbico </w:t>
      </w:r>
      <w:r w:rsidR="00A20072" w:rsidRPr="009171A8">
        <w:rPr>
          <w:sz w:val="22"/>
        </w:rPr>
        <w:t xml:space="preserve">regula </w:t>
      </w:r>
      <w:r w:rsidR="009171A8" w:rsidRPr="009171A8">
        <w:rPr>
          <w:sz w:val="22"/>
        </w:rPr>
        <w:t>FUNCIONES VEGETATIVAS DEL ENCÉFALO</w:t>
      </w:r>
      <w:r w:rsidR="009171A8">
        <w:rPr>
          <w:sz w:val="22"/>
        </w:rPr>
        <w:t>:</w:t>
      </w:r>
      <w:r w:rsidR="009171A8" w:rsidRPr="009171A8">
        <w:rPr>
          <w:sz w:val="22"/>
        </w:rPr>
        <w:t xml:space="preserve"> </w:t>
      </w:r>
      <w:r w:rsidR="00A20072" w:rsidRPr="009171A8">
        <w:rPr>
          <w:b/>
          <w:sz w:val="22"/>
        </w:rPr>
        <w:t>estados internos del cuerpo</w:t>
      </w:r>
      <w:r w:rsidR="00A20072" w:rsidRPr="009171A8">
        <w:rPr>
          <w:sz w:val="22"/>
        </w:rPr>
        <w:t xml:space="preserve">, como la </w:t>
      </w:r>
      <w:r w:rsidR="00A20072" w:rsidRPr="009171A8">
        <w:rPr>
          <w:b/>
          <w:sz w:val="22"/>
        </w:rPr>
        <w:t>temperatura</w:t>
      </w:r>
      <w:r w:rsidR="00FB6EAB" w:rsidRPr="009171A8">
        <w:rPr>
          <w:b/>
          <w:sz w:val="22"/>
        </w:rPr>
        <w:t xml:space="preserve"> </w:t>
      </w:r>
      <w:r w:rsidR="00A20072" w:rsidRPr="009171A8">
        <w:rPr>
          <w:b/>
          <w:sz w:val="22"/>
        </w:rPr>
        <w:t>corporal</w:t>
      </w:r>
      <w:r w:rsidR="00A20072" w:rsidRPr="009171A8">
        <w:rPr>
          <w:sz w:val="22"/>
        </w:rPr>
        <w:t xml:space="preserve">, la </w:t>
      </w:r>
      <w:r w:rsidR="00A20072" w:rsidRPr="009171A8">
        <w:rPr>
          <w:b/>
          <w:sz w:val="22"/>
        </w:rPr>
        <w:t>osmolalidad</w:t>
      </w:r>
      <w:r w:rsidR="00A20072" w:rsidRPr="009171A8">
        <w:rPr>
          <w:sz w:val="22"/>
        </w:rPr>
        <w:t xml:space="preserve"> de los </w:t>
      </w:r>
      <w:r w:rsidR="00A20072" w:rsidRPr="009171A8">
        <w:rPr>
          <w:b/>
          <w:sz w:val="22"/>
        </w:rPr>
        <w:t>líquidos corporales</w:t>
      </w:r>
      <w:r w:rsidR="00A20072" w:rsidRPr="009171A8">
        <w:rPr>
          <w:sz w:val="22"/>
        </w:rPr>
        <w:t xml:space="preserve"> y</w:t>
      </w:r>
      <w:r w:rsidR="00FB6EAB" w:rsidRPr="009171A8">
        <w:rPr>
          <w:sz w:val="22"/>
        </w:rPr>
        <w:t xml:space="preserve"> </w:t>
      </w:r>
      <w:r w:rsidR="00A20072" w:rsidRPr="009171A8">
        <w:rPr>
          <w:sz w:val="22"/>
        </w:rPr>
        <w:t xml:space="preserve">los impulsos para </w:t>
      </w:r>
      <w:r w:rsidR="00A20072" w:rsidRPr="009171A8">
        <w:rPr>
          <w:b/>
          <w:sz w:val="22"/>
        </w:rPr>
        <w:t>comer y beber</w:t>
      </w:r>
      <w:r w:rsidR="00A20072" w:rsidRPr="009171A8">
        <w:rPr>
          <w:sz w:val="22"/>
        </w:rPr>
        <w:t xml:space="preserve"> y para controlar el </w:t>
      </w:r>
      <w:r w:rsidR="00A20072" w:rsidRPr="009171A8">
        <w:rPr>
          <w:b/>
          <w:sz w:val="22"/>
        </w:rPr>
        <w:t>peso corporal</w:t>
      </w:r>
      <w:r w:rsidR="00A20072" w:rsidRPr="009171A8">
        <w:rPr>
          <w:sz w:val="22"/>
        </w:rPr>
        <w:t>.</w:t>
      </w:r>
    </w:p>
    <w:p w:rsidR="00FB6EAB" w:rsidRPr="00A20072" w:rsidRDefault="00FB6EAB" w:rsidP="00BC5DDB">
      <w:pPr>
        <w:rPr>
          <w:sz w:val="22"/>
        </w:rPr>
      </w:pPr>
    </w:p>
    <w:p w:rsidR="00A20072" w:rsidRPr="00A20072" w:rsidRDefault="00A20072" w:rsidP="00A20072">
      <w:pPr>
        <w:pStyle w:val="Ttulo2"/>
      </w:pPr>
      <w:r w:rsidRPr="00A20072">
        <w:t>Anatomía funcional del sistema límbico; posición clave del hipotálamo</w:t>
      </w:r>
    </w:p>
    <w:p w:rsidR="00D32662" w:rsidRPr="00FF315E" w:rsidRDefault="00FF315E" w:rsidP="00BA3F10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FF315E">
        <w:rPr>
          <w:b/>
          <w:sz w:val="22"/>
        </w:rPr>
        <w:t xml:space="preserve">El </w:t>
      </w:r>
      <w:r w:rsidR="00A20072" w:rsidRPr="00FF315E">
        <w:rPr>
          <w:b/>
          <w:sz w:val="22"/>
        </w:rPr>
        <w:t>hipotálamo</w:t>
      </w:r>
      <w:r w:rsidRPr="00FF315E">
        <w:rPr>
          <w:sz w:val="22"/>
        </w:rPr>
        <w:t>, situado en el</w:t>
      </w:r>
      <w:r w:rsidRPr="00FF315E">
        <w:rPr>
          <w:b/>
          <w:sz w:val="22"/>
        </w:rPr>
        <w:t xml:space="preserve"> centro</w:t>
      </w:r>
      <w:r w:rsidR="00A20072" w:rsidRPr="00FF315E">
        <w:rPr>
          <w:sz w:val="22"/>
        </w:rPr>
        <w:t xml:space="preserve">, es uno de los </w:t>
      </w:r>
      <w:r w:rsidR="00A20072" w:rsidRPr="00FF315E">
        <w:rPr>
          <w:b/>
          <w:sz w:val="22"/>
        </w:rPr>
        <w:t>componentes nucleares</w:t>
      </w:r>
      <w:r w:rsidR="00D32662" w:rsidRPr="00FF315E">
        <w:rPr>
          <w:b/>
          <w:sz w:val="22"/>
        </w:rPr>
        <w:t xml:space="preserve"> </w:t>
      </w:r>
      <w:r w:rsidR="00A20072" w:rsidRPr="00FF315E">
        <w:rPr>
          <w:b/>
          <w:sz w:val="22"/>
        </w:rPr>
        <w:t>del sistema límbico</w:t>
      </w:r>
      <w:r w:rsidR="00A20072" w:rsidRPr="00FF315E">
        <w:rPr>
          <w:sz w:val="22"/>
        </w:rPr>
        <w:t xml:space="preserve">. </w:t>
      </w:r>
    </w:p>
    <w:p w:rsidR="00D32662" w:rsidRDefault="00D32662" w:rsidP="00FF315E">
      <w:pPr>
        <w:rPr>
          <w:sz w:val="22"/>
        </w:rPr>
      </w:pPr>
    </w:p>
    <w:p w:rsidR="00A20072" w:rsidRPr="00FF315E" w:rsidRDefault="00D32662" w:rsidP="00BA3F10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FF315E">
        <w:rPr>
          <w:b/>
          <w:sz w:val="22"/>
        </w:rPr>
        <w:t>E</w:t>
      </w:r>
      <w:r w:rsidR="00A20072" w:rsidRPr="00FF315E">
        <w:rPr>
          <w:b/>
          <w:sz w:val="22"/>
        </w:rPr>
        <w:t>structuras subcorticales</w:t>
      </w:r>
      <w:r w:rsidRPr="00FF315E">
        <w:rPr>
          <w:sz w:val="22"/>
        </w:rPr>
        <w:t xml:space="preserve"> </w:t>
      </w:r>
      <w:r w:rsidR="00FF315E">
        <w:rPr>
          <w:sz w:val="22"/>
        </w:rPr>
        <w:t>de</w:t>
      </w:r>
      <w:r w:rsidR="00A20072" w:rsidRPr="00FF315E">
        <w:rPr>
          <w:sz w:val="22"/>
        </w:rPr>
        <w:t xml:space="preserve"> este sistema</w:t>
      </w:r>
      <w:r w:rsidR="00FF315E">
        <w:rPr>
          <w:sz w:val="22"/>
        </w:rPr>
        <w:t>:</w:t>
      </w:r>
      <w:r w:rsidR="00A20072" w:rsidRPr="00FF315E">
        <w:rPr>
          <w:sz w:val="22"/>
        </w:rPr>
        <w:t xml:space="preserve"> los </w:t>
      </w:r>
      <w:r w:rsidR="00A20072" w:rsidRPr="00FF315E">
        <w:rPr>
          <w:b/>
          <w:sz w:val="22"/>
        </w:rPr>
        <w:t>núcleos septales</w:t>
      </w:r>
      <w:r w:rsidR="00A20072" w:rsidRPr="00FF315E">
        <w:rPr>
          <w:sz w:val="22"/>
        </w:rPr>
        <w:t>,</w:t>
      </w:r>
      <w:r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el </w:t>
      </w:r>
      <w:r w:rsidR="00A20072" w:rsidRPr="00FF315E">
        <w:rPr>
          <w:b/>
          <w:sz w:val="22"/>
        </w:rPr>
        <w:t>área paraolfatoria</w:t>
      </w:r>
      <w:r w:rsidR="00A20072" w:rsidRPr="00FF315E">
        <w:rPr>
          <w:sz w:val="22"/>
        </w:rPr>
        <w:t xml:space="preserve">, los </w:t>
      </w:r>
      <w:r w:rsidR="00A20072" w:rsidRPr="00FF315E">
        <w:rPr>
          <w:b/>
          <w:sz w:val="22"/>
        </w:rPr>
        <w:t>núcleos anteriores del tálamo</w:t>
      </w:r>
      <w:r w:rsidR="00A20072" w:rsidRPr="00FF315E">
        <w:rPr>
          <w:sz w:val="22"/>
        </w:rPr>
        <w:t xml:space="preserve">, porciones de los </w:t>
      </w:r>
      <w:r w:rsidR="00A20072" w:rsidRPr="00FF315E">
        <w:rPr>
          <w:b/>
          <w:sz w:val="22"/>
        </w:rPr>
        <w:t>ganglios basales</w:t>
      </w:r>
      <w:r w:rsidR="00A20072" w:rsidRPr="00FF315E">
        <w:rPr>
          <w:sz w:val="22"/>
        </w:rPr>
        <w:t xml:space="preserve">, el </w:t>
      </w:r>
      <w:r w:rsidR="00A20072" w:rsidRPr="00FF315E">
        <w:rPr>
          <w:b/>
          <w:sz w:val="22"/>
        </w:rPr>
        <w:t>hipocampo</w:t>
      </w:r>
      <w:r w:rsidR="00A20072" w:rsidRPr="00FF315E">
        <w:rPr>
          <w:sz w:val="22"/>
        </w:rPr>
        <w:t xml:space="preserve"> y la </w:t>
      </w:r>
      <w:r w:rsidR="00A20072" w:rsidRPr="00FF315E">
        <w:rPr>
          <w:b/>
          <w:sz w:val="22"/>
        </w:rPr>
        <w:t>amígdala</w:t>
      </w:r>
      <w:r w:rsidR="00A20072" w:rsidRPr="00FF315E">
        <w:rPr>
          <w:sz w:val="22"/>
        </w:rPr>
        <w:t>.</w:t>
      </w:r>
    </w:p>
    <w:p w:rsidR="00D32662" w:rsidRPr="00A20072" w:rsidRDefault="00D32662" w:rsidP="00FF315E">
      <w:pPr>
        <w:rPr>
          <w:sz w:val="22"/>
        </w:rPr>
      </w:pPr>
    </w:p>
    <w:p w:rsidR="00D32662" w:rsidRPr="00FF315E" w:rsidRDefault="002D0355" w:rsidP="00BA3F10">
      <w:pPr>
        <w:pStyle w:val="Prrafodelista"/>
        <w:numPr>
          <w:ilvl w:val="0"/>
          <w:numId w:val="18"/>
        </w:numPr>
        <w:ind w:left="360"/>
        <w:rPr>
          <w:sz w:val="22"/>
        </w:rPr>
      </w:pPr>
      <w:r>
        <w:rPr>
          <w:sz w:val="22"/>
        </w:rPr>
        <w:t>E</w:t>
      </w:r>
      <w:r w:rsidR="00A20072" w:rsidRPr="00FF315E">
        <w:rPr>
          <w:sz w:val="22"/>
        </w:rPr>
        <w:t>n torno a las regiones límbicas subcorticales</w:t>
      </w:r>
      <w:r w:rsidR="00D32662" w:rsidRPr="00FF315E">
        <w:rPr>
          <w:sz w:val="22"/>
        </w:rPr>
        <w:t xml:space="preserve"> </w:t>
      </w:r>
      <w:r>
        <w:rPr>
          <w:sz w:val="22"/>
        </w:rPr>
        <w:t xml:space="preserve">está </w:t>
      </w:r>
      <w:r w:rsidR="00A20072" w:rsidRPr="002D0355">
        <w:rPr>
          <w:b/>
          <w:sz w:val="22"/>
        </w:rPr>
        <w:t>la corteza límbica</w:t>
      </w:r>
      <w:r w:rsidR="00A20072" w:rsidRPr="00FF315E">
        <w:rPr>
          <w:sz w:val="22"/>
        </w:rPr>
        <w:t>, un anillo de corteza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cerebral a cada lado del encéfalo: </w:t>
      </w:r>
    </w:p>
    <w:p w:rsidR="00A20072" w:rsidRPr="00BC5DDB" w:rsidRDefault="002D0355" w:rsidP="00BA3F10">
      <w:pPr>
        <w:pStyle w:val="Prrafodelista"/>
        <w:numPr>
          <w:ilvl w:val="0"/>
          <w:numId w:val="16"/>
        </w:numPr>
        <w:rPr>
          <w:sz w:val="22"/>
        </w:rPr>
      </w:pPr>
      <w:r>
        <w:rPr>
          <w:sz w:val="22"/>
        </w:rPr>
        <w:t>C</w:t>
      </w:r>
      <w:r w:rsidR="00A20072" w:rsidRPr="00BC5DDB">
        <w:rPr>
          <w:sz w:val="22"/>
        </w:rPr>
        <w:t>omienza en el</w:t>
      </w:r>
      <w:r w:rsidR="00D32662" w:rsidRPr="00BC5DDB">
        <w:rPr>
          <w:sz w:val="22"/>
        </w:rPr>
        <w:t xml:space="preserve"> </w:t>
      </w:r>
      <w:r w:rsidR="00A20072" w:rsidRPr="002D0355">
        <w:rPr>
          <w:b/>
          <w:sz w:val="22"/>
        </w:rPr>
        <w:t>área orbitofrontal</w:t>
      </w:r>
      <w:r w:rsidR="00A20072" w:rsidRPr="00BC5DDB">
        <w:rPr>
          <w:sz w:val="22"/>
        </w:rPr>
        <w:t xml:space="preserve"> de la </w:t>
      </w:r>
      <w:r w:rsidR="00A20072" w:rsidRPr="002D0355">
        <w:rPr>
          <w:b/>
          <w:sz w:val="22"/>
        </w:rPr>
        <w:t>cara ventral</w:t>
      </w:r>
      <w:r w:rsidR="00A20072" w:rsidRPr="00BC5DDB">
        <w:rPr>
          <w:sz w:val="22"/>
        </w:rPr>
        <w:t xml:space="preserve"> de los </w:t>
      </w:r>
      <w:r w:rsidR="00A20072" w:rsidRPr="002D0355">
        <w:rPr>
          <w:b/>
          <w:sz w:val="22"/>
        </w:rPr>
        <w:t>lóbulos frontales</w:t>
      </w:r>
      <w:r w:rsidR="00A20072" w:rsidRPr="00BC5DDB">
        <w:rPr>
          <w:sz w:val="22"/>
        </w:rPr>
        <w:t>,</w:t>
      </w:r>
      <w:r w:rsidR="00D32662" w:rsidRPr="00BC5DDB">
        <w:rPr>
          <w:sz w:val="22"/>
        </w:rPr>
        <w:t xml:space="preserve"> </w:t>
      </w:r>
    </w:p>
    <w:p w:rsidR="00D32662" w:rsidRPr="00BC5DDB" w:rsidRDefault="002D0355" w:rsidP="00BA3F10">
      <w:pPr>
        <w:pStyle w:val="Prrafodelista"/>
        <w:numPr>
          <w:ilvl w:val="0"/>
          <w:numId w:val="16"/>
        </w:numPr>
        <w:rPr>
          <w:sz w:val="22"/>
        </w:rPr>
      </w:pPr>
      <w:r>
        <w:rPr>
          <w:sz w:val="22"/>
        </w:rPr>
        <w:t>A</w:t>
      </w:r>
      <w:r w:rsidR="00A20072" w:rsidRPr="00BC5DDB">
        <w:rPr>
          <w:sz w:val="22"/>
        </w:rPr>
        <w:t xml:space="preserve">sciende hacia la </w:t>
      </w:r>
      <w:r w:rsidR="00A20072" w:rsidRPr="002D0355">
        <w:rPr>
          <w:b/>
          <w:sz w:val="22"/>
        </w:rPr>
        <w:t>circunvolución subcallosa</w:t>
      </w:r>
      <w:r w:rsidR="00A20072" w:rsidRPr="00BC5DDB">
        <w:rPr>
          <w:sz w:val="22"/>
        </w:rPr>
        <w:t xml:space="preserve">, </w:t>
      </w:r>
    </w:p>
    <w:p w:rsidR="00D32662" w:rsidRPr="00BC5DDB" w:rsidRDefault="002D0355" w:rsidP="00BA3F10">
      <w:pPr>
        <w:pStyle w:val="Prrafodelista"/>
        <w:numPr>
          <w:ilvl w:val="0"/>
          <w:numId w:val="16"/>
        </w:numPr>
        <w:rPr>
          <w:sz w:val="22"/>
        </w:rPr>
      </w:pPr>
      <w:r>
        <w:rPr>
          <w:sz w:val="22"/>
        </w:rPr>
        <w:t>S</w:t>
      </w:r>
      <w:r w:rsidR="00A20072" w:rsidRPr="00BC5DDB">
        <w:rPr>
          <w:sz w:val="22"/>
        </w:rPr>
        <w:t xml:space="preserve">igue por encima de la </w:t>
      </w:r>
      <w:r w:rsidR="00A20072" w:rsidRPr="002D0355">
        <w:rPr>
          <w:b/>
          <w:sz w:val="22"/>
        </w:rPr>
        <w:t>parte superior</w:t>
      </w:r>
      <w:r w:rsidR="00A20072" w:rsidRPr="00BC5DDB">
        <w:rPr>
          <w:sz w:val="22"/>
        </w:rPr>
        <w:t xml:space="preserve"> del </w:t>
      </w:r>
      <w:r w:rsidR="00A20072" w:rsidRPr="002D0355">
        <w:rPr>
          <w:b/>
          <w:sz w:val="22"/>
        </w:rPr>
        <w:t>cuerpo calloso</w:t>
      </w:r>
      <w:r w:rsidR="00D32662" w:rsidRPr="00BC5DDB">
        <w:rPr>
          <w:sz w:val="22"/>
        </w:rPr>
        <w:t xml:space="preserve"> </w:t>
      </w:r>
      <w:r w:rsidR="00A20072" w:rsidRPr="00BC5DDB">
        <w:rPr>
          <w:sz w:val="22"/>
        </w:rPr>
        <w:t xml:space="preserve">sobre la </w:t>
      </w:r>
      <w:r w:rsidR="00A20072" w:rsidRPr="002D0355">
        <w:rPr>
          <w:b/>
          <w:sz w:val="22"/>
        </w:rPr>
        <w:t>cara medial</w:t>
      </w:r>
      <w:r w:rsidR="00A20072" w:rsidRPr="00BC5DDB">
        <w:rPr>
          <w:sz w:val="22"/>
        </w:rPr>
        <w:t xml:space="preserve"> del </w:t>
      </w:r>
      <w:r w:rsidR="00A20072" w:rsidRPr="002D0355">
        <w:rPr>
          <w:b/>
          <w:sz w:val="22"/>
        </w:rPr>
        <w:t>hemisferio cerebral</w:t>
      </w:r>
      <w:r w:rsidR="00A20072" w:rsidRPr="00BC5DDB">
        <w:rPr>
          <w:sz w:val="22"/>
        </w:rPr>
        <w:t xml:space="preserve"> en la </w:t>
      </w:r>
      <w:r w:rsidR="00A20072" w:rsidRPr="002D0355">
        <w:rPr>
          <w:b/>
          <w:sz w:val="22"/>
        </w:rPr>
        <w:t>circunvolución</w:t>
      </w:r>
      <w:r w:rsidR="00D32662" w:rsidRPr="002D0355">
        <w:rPr>
          <w:b/>
          <w:sz w:val="22"/>
        </w:rPr>
        <w:t xml:space="preserve"> </w:t>
      </w:r>
      <w:r w:rsidR="00A20072" w:rsidRPr="002D0355">
        <w:rPr>
          <w:b/>
          <w:sz w:val="22"/>
        </w:rPr>
        <w:t>cingular</w:t>
      </w:r>
      <w:r w:rsidR="00A20072" w:rsidRPr="00BC5DDB">
        <w:rPr>
          <w:sz w:val="22"/>
        </w:rPr>
        <w:t xml:space="preserve">, </w:t>
      </w:r>
    </w:p>
    <w:p w:rsidR="00A20072" w:rsidRPr="00BC5DDB" w:rsidRDefault="002D0355" w:rsidP="00BA3F10">
      <w:pPr>
        <w:pStyle w:val="Prrafodelista"/>
        <w:numPr>
          <w:ilvl w:val="0"/>
          <w:numId w:val="16"/>
        </w:numPr>
        <w:rPr>
          <w:sz w:val="22"/>
        </w:rPr>
      </w:pPr>
      <w:r>
        <w:rPr>
          <w:sz w:val="22"/>
        </w:rPr>
        <w:t>P</w:t>
      </w:r>
      <w:r w:rsidR="00A20072" w:rsidRPr="00BC5DDB">
        <w:rPr>
          <w:sz w:val="22"/>
        </w:rPr>
        <w:t xml:space="preserve">asa por </w:t>
      </w:r>
      <w:r w:rsidR="00A20072" w:rsidRPr="002D0355">
        <w:rPr>
          <w:b/>
          <w:sz w:val="22"/>
        </w:rPr>
        <w:t>detrás del cuerpo</w:t>
      </w:r>
      <w:r w:rsidR="00D32662" w:rsidRPr="002D0355">
        <w:rPr>
          <w:b/>
          <w:sz w:val="22"/>
        </w:rPr>
        <w:t xml:space="preserve"> </w:t>
      </w:r>
      <w:r w:rsidR="00A20072" w:rsidRPr="002D0355">
        <w:rPr>
          <w:b/>
          <w:sz w:val="22"/>
        </w:rPr>
        <w:t>calloso</w:t>
      </w:r>
      <w:r w:rsidR="00A20072" w:rsidRPr="00BC5DDB">
        <w:rPr>
          <w:sz w:val="22"/>
        </w:rPr>
        <w:t xml:space="preserve"> y </w:t>
      </w:r>
      <w:r w:rsidR="00A20072" w:rsidRPr="002D0355">
        <w:rPr>
          <w:b/>
          <w:sz w:val="22"/>
        </w:rPr>
        <w:t>desciende</w:t>
      </w:r>
      <w:r w:rsidR="00A20072" w:rsidRPr="00BC5DDB">
        <w:rPr>
          <w:sz w:val="22"/>
        </w:rPr>
        <w:t xml:space="preserve"> sobre la </w:t>
      </w:r>
      <w:r w:rsidR="00A20072" w:rsidRPr="002D0355">
        <w:rPr>
          <w:b/>
          <w:sz w:val="22"/>
        </w:rPr>
        <w:t>cara ventromedial</w:t>
      </w:r>
      <w:r w:rsidR="00A20072" w:rsidRPr="00BC5DDB">
        <w:rPr>
          <w:sz w:val="22"/>
        </w:rPr>
        <w:t xml:space="preserve"> del </w:t>
      </w:r>
      <w:r w:rsidR="00A20072" w:rsidRPr="002D0355">
        <w:rPr>
          <w:b/>
          <w:sz w:val="22"/>
        </w:rPr>
        <w:t>lóbulo temporal</w:t>
      </w:r>
      <w:r w:rsidR="00D32662" w:rsidRPr="002D0355">
        <w:rPr>
          <w:b/>
          <w:sz w:val="22"/>
        </w:rPr>
        <w:t xml:space="preserve"> </w:t>
      </w:r>
      <w:r w:rsidR="00A20072" w:rsidRPr="00BC5DDB">
        <w:rPr>
          <w:sz w:val="22"/>
        </w:rPr>
        <w:t xml:space="preserve">hacia la </w:t>
      </w:r>
      <w:r w:rsidR="00A20072" w:rsidRPr="002D0355">
        <w:rPr>
          <w:b/>
          <w:sz w:val="22"/>
        </w:rPr>
        <w:t>circunvolución parahipocámpica</w:t>
      </w:r>
      <w:r w:rsidR="00A20072" w:rsidRPr="00BC5DDB">
        <w:rPr>
          <w:sz w:val="22"/>
        </w:rPr>
        <w:t xml:space="preserve"> y </w:t>
      </w:r>
      <w:r w:rsidR="00CF1798" w:rsidRPr="002D0355">
        <w:rPr>
          <w:b/>
          <w:sz w:val="22"/>
        </w:rPr>
        <w:t>los uncus</w:t>
      </w:r>
      <w:r w:rsidR="00A20072" w:rsidRPr="00BC5DDB">
        <w:rPr>
          <w:sz w:val="22"/>
        </w:rPr>
        <w:t>.</w:t>
      </w:r>
    </w:p>
    <w:p w:rsidR="00D32662" w:rsidRPr="00A20072" w:rsidRDefault="00D32662" w:rsidP="00A20072">
      <w:pPr>
        <w:rPr>
          <w:sz w:val="22"/>
        </w:rPr>
      </w:pPr>
    </w:p>
    <w:p w:rsidR="00D32662" w:rsidRDefault="002D0355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2D0355">
        <w:rPr>
          <w:sz w:val="22"/>
        </w:rPr>
        <w:t>E</w:t>
      </w:r>
      <w:r w:rsidR="00A20072" w:rsidRPr="002D0355">
        <w:rPr>
          <w:sz w:val="22"/>
        </w:rPr>
        <w:t xml:space="preserve">n las </w:t>
      </w:r>
      <w:r w:rsidR="00A20072" w:rsidRPr="002D0355">
        <w:rPr>
          <w:b/>
          <w:sz w:val="22"/>
        </w:rPr>
        <w:t>caras medial y ventral</w:t>
      </w:r>
      <w:r w:rsidR="00A20072" w:rsidRPr="002D0355">
        <w:rPr>
          <w:sz w:val="22"/>
        </w:rPr>
        <w:t xml:space="preserve"> de cada </w:t>
      </w:r>
      <w:r w:rsidR="00A20072" w:rsidRPr="002D0355">
        <w:rPr>
          <w:b/>
          <w:sz w:val="22"/>
        </w:rPr>
        <w:t>hemisferio</w:t>
      </w:r>
      <w:r w:rsidR="00D32662" w:rsidRPr="002D0355">
        <w:rPr>
          <w:sz w:val="22"/>
        </w:rPr>
        <w:t xml:space="preserve"> </w:t>
      </w:r>
      <w:r w:rsidR="00A20072" w:rsidRPr="002D0355">
        <w:rPr>
          <w:sz w:val="22"/>
        </w:rPr>
        <w:t xml:space="preserve">cerebral hay </w:t>
      </w:r>
      <w:r w:rsidR="00A20072" w:rsidRPr="002D0355">
        <w:rPr>
          <w:b/>
          <w:sz w:val="22"/>
        </w:rPr>
        <w:t>un anillo</w:t>
      </w:r>
      <w:r w:rsidR="00A20072" w:rsidRPr="002D0355">
        <w:rPr>
          <w:sz w:val="22"/>
        </w:rPr>
        <w:t xml:space="preserve"> sobre todo de </w:t>
      </w:r>
      <w:proofErr w:type="spellStart"/>
      <w:r w:rsidR="00A20072" w:rsidRPr="002D0355">
        <w:rPr>
          <w:b/>
          <w:sz w:val="22"/>
        </w:rPr>
        <w:t>paleocorteza</w:t>
      </w:r>
      <w:proofErr w:type="spellEnd"/>
      <w:r w:rsidR="00A20072" w:rsidRPr="002D0355">
        <w:rPr>
          <w:sz w:val="22"/>
        </w:rPr>
        <w:t xml:space="preserve"> que rodea estructuras profundas íntimamente vinculadas</w:t>
      </w:r>
      <w:r w:rsidR="00D32662" w:rsidRPr="002D0355">
        <w:rPr>
          <w:sz w:val="22"/>
        </w:rPr>
        <w:t xml:space="preserve"> </w:t>
      </w:r>
      <w:r w:rsidR="00A20072" w:rsidRPr="002D0355">
        <w:rPr>
          <w:sz w:val="22"/>
        </w:rPr>
        <w:t>con el comportamiento y las emociones</w:t>
      </w:r>
      <w:r>
        <w:rPr>
          <w:sz w:val="22"/>
        </w:rPr>
        <w:t>.</w:t>
      </w:r>
    </w:p>
    <w:p w:rsidR="002D0355" w:rsidRPr="002D0355" w:rsidRDefault="002D0355" w:rsidP="002D0355">
      <w:pPr>
        <w:pStyle w:val="Prrafodelista"/>
        <w:ind w:left="360"/>
        <w:rPr>
          <w:sz w:val="22"/>
        </w:rPr>
      </w:pPr>
    </w:p>
    <w:p w:rsidR="00D32662" w:rsidRPr="00FF315E" w:rsidRDefault="002D0355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>
        <w:rPr>
          <w:sz w:val="22"/>
        </w:rPr>
        <w:t>E</w:t>
      </w:r>
      <w:r w:rsidR="00A20072" w:rsidRPr="00FF315E">
        <w:rPr>
          <w:sz w:val="22"/>
        </w:rPr>
        <w:t xml:space="preserve">ste </w:t>
      </w:r>
      <w:r w:rsidR="00A20072" w:rsidRPr="002D0355">
        <w:rPr>
          <w:b/>
          <w:sz w:val="22"/>
        </w:rPr>
        <w:t>anillo de corteza límbica</w:t>
      </w:r>
      <w:r w:rsidR="00A20072" w:rsidRPr="00FF315E">
        <w:rPr>
          <w:sz w:val="22"/>
        </w:rPr>
        <w:t xml:space="preserve"> funciona como un </w:t>
      </w:r>
      <w:r w:rsidR="00A20072" w:rsidRPr="002D0355">
        <w:rPr>
          <w:b/>
          <w:sz w:val="22"/>
        </w:rPr>
        <w:t>enlace de comunicación y asociación</w:t>
      </w:r>
      <w:r w:rsidR="00A20072" w:rsidRPr="00FF315E">
        <w:rPr>
          <w:sz w:val="22"/>
        </w:rPr>
        <w:t xml:space="preserve"> de doble 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sentido entre la </w:t>
      </w:r>
      <w:r w:rsidR="00A20072" w:rsidRPr="002D0355">
        <w:rPr>
          <w:b/>
          <w:sz w:val="22"/>
        </w:rPr>
        <w:t>neocorteza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y las </w:t>
      </w:r>
      <w:r w:rsidR="00A20072" w:rsidRPr="002D0355">
        <w:rPr>
          <w:b/>
          <w:sz w:val="22"/>
        </w:rPr>
        <w:t>estructuras límbicas inferiores</w:t>
      </w:r>
      <w:r w:rsidR="00A20072" w:rsidRPr="00FF315E">
        <w:rPr>
          <w:sz w:val="22"/>
        </w:rPr>
        <w:t>.</w:t>
      </w:r>
      <w:r w:rsidR="00D32662" w:rsidRPr="00FF315E">
        <w:rPr>
          <w:sz w:val="22"/>
        </w:rPr>
        <w:t xml:space="preserve"> </w:t>
      </w:r>
    </w:p>
    <w:p w:rsidR="00D32662" w:rsidRDefault="00D32662" w:rsidP="00FF315E">
      <w:pPr>
        <w:rPr>
          <w:sz w:val="22"/>
        </w:rPr>
      </w:pPr>
    </w:p>
    <w:p w:rsidR="00D32662" w:rsidRPr="00FF315E" w:rsidRDefault="00EA2AD2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EA2AD2">
        <w:rPr>
          <w:b/>
          <w:sz w:val="22"/>
        </w:rPr>
        <w:t>F</w:t>
      </w:r>
      <w:r w:rsidR="00A20072" w:rsidRPr="00EA2AD2">
        <w:rPr>
          <w:b/>
          <w:sz w:val="22"/>
        </w:rPr>
        <w:t>unciones</w:t>
      </w:r>
      <w:r w:rsidR="00A20072" w:rsidRPr="00FF315E">
        <w:rPr>
          <w:sz w:val="22"/>
        </w:rPr>
        <w:t xml:space="preserve"> relacionadas con </w:t>
      </w:r>
      <w:r w:rsidR="00A20072" w:rsidRPr="00EA2AD2">
        <w:rPr>
          <w:b/>
          <w:sz w:val="22"/>
        </w:rPr>
        <w:t>comportamiento</w:t>
      </w:r>
      <w:r>
        <w:rPr>
          <w:b/>
          <w:sz w:val="22"/>
        </w:rPr>
        <w:t>,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originadas en el </w:t>
      </w:r>
      <w:r w:rsidR="00A20072" w:rsidRPr="00EA2AD2">
        <w:rPr>
          <w:b/>
          <w:sz w:val="22"/>
        </w:rPr>
        <w:t>hipotálamo</w:t>
      </w:r>
      <w:r w:rsidR="00A20072" w:rsidRPr="00FF315E">
        <w:rPr>
          <w:sz w:val="22"/>
        </w:rPr>
        <w:t xml:space="preserve"> y </w:t>
      </w:r>
      <w:r w:rsidR="00A20072" w:rsidRPr="00EA2AD2">
        <w:rPr>
          <w:b/>
          <w:sz w:val="22"/>
        </w:rPr>
        <w:t>estructuras límbicas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también intervienen los </w:t>
      </w:r>
      <w:r w:rsidR="00A20072" w:rsidRPr="00EA2AD2">
        <w:rPr>
          <w:b/>
          <w:sz w:val="22"/>
        </w:rPr>
        <w:t>núcleos reticulares</w:t>
      </w:r>
      <w:r w:rsidR="00A20072" w:rsidRPr="00FF315E">
        <w:rPr>
          <w:sz w:val="22"/>
        </w:rPr>
        <w:t xml:space="preserve"> </w:t>
      </w:r>
      <w:r w:rsidR="00A20072" w:rsidRPr="00EA2AD2">
        <w:rPr>
          <w:b/>
          <w:sz w:val="22"/>
        </w:rPr>
        <w:t>del tronco del</w:t>
      </w:r>
      <w:r w:rsidR="00D32662" w:rsidRPr="00EA2AD2">
        <w:rPr>
          <w:b/>
          <w:sz w:val="22"/>
        </w:rPr>
        <w:t xml:space="preserve"> </w:t>
      </w:r>
      <w:r w:rsidR="00A20072" w:rsidRPr="00EA2AD2">
        <w:rPr>
          <w:b/>
          <w:sz w:val="22"/>
        </w:rPr>
        <w:t>encéfalo</w:t>
      </w:r>
      <w:r w:rsidR="00A20072" w:rsidRPr="00FF315E">
        <w:rPr>
          <w:sz w:val="22"/>
        </w:rPr>
        <w:t xml:space="preserve"> y núcleos emparentados con ellos. </w:t>
      </w:r>
    </w:p>
    <w:p w:rsidR="00D32662" w:rsidRDefault="00AE3830" w:rsidP="00FF315E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29B4AD8D" wp14:editId="1372B4AB">
            <wp:simplePos x="0" y="0"/>
            <wp:positionH relativeFrom="column">
              <wp:posOffset>3915410</wp:posOffset>
            </wp:positionH>
            <wp:positionV relativeFrom="paragraph">
              <wp:posOffset>53340</wp:posOffset>
            </wp:positionV>
            <wp:extent cx="3223260" cy="271462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23260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072" w:rsidRPr="00FF315E" w:rsidRDefault="00D32662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DE35AC">
        <w:rPr>
          <w:b/>
          <w:sz w:val="22"/>
        </w:rPr>
        <w:t>L</w:t>
      </w:r>
      <w:r w:rsidR="00A20072" w:rsidRPr="00DE35AC">
        <w:rPr>
          <w:b/>
          <w:sz w:val="22"/>
        </w:rPr>
        <w:t>as señales hipotalámicas</w:t>
      </w:r>
      <w:r w:rsidR="00A20072" w:rsidRPr="00FF315E">
        <w:rPr>
          <w:sz w:val="22"/>
        </w:rPr>
        <w:t xml:space="preserve"> encargadas del</w:t>
      </w:r>
      <w:r w:rsidRPr="00FF315E">
        <w:rPr>
          <w:sz w:val="22"/>
        </w:rPr>
        <w:t xml:space="preserve"> </w:t>
      </w:r>
      <w:r w:rsidR="00DE35AC" w:rsidRPr="00DE35AC">
        <w:rPr>
          <w:b/>
          <w:sz w:val="22"/>
        </w:rPr>
        <w:t>SNA</w:t>
      </w:r>
      <w:r w:rsidR="00DE35AC">
        <w:rPr>
          <w:sz w:val="22"/>
        </w:rPr>
        <w:t xml:space="preserve"> </w:t>
      </w:r>
      <w:r w:rsidR="00A20072" w:rsidRPr="00FF315E">
        <w:rPr>
          <w:sz w:val="22"/>
        </w:rPr>
        <w:t>se transmiten a través de</w:t>
      </w:r>
      <w:r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los </w:t>
      </w:r>
      <w:r w:rsidR="00A20072" w:rsidRPr="00DE35AC">
        <w:rPr>
          <w:b/>
          <w:sz w:val="22"/>
        </w:rPr>
        <w:t>núcleos sinápticos</w:t>
      </w:r>
      <w:r w:rsidR="00A20072" w:rsidRPr="00FF315E">
        <w:rPr>
          <w:sz w:val="22"/>
        </w:rPr>
        <w:t xml:space="preserve"> situados en el </w:t>
      </w:r>
      <w:r w:rsidR="00A20072" w:rsidRPr="00DE35AC">
        <w:rPr>
          <w:b/>
          <w:sz w:val="22"/>
        </w:rPr>
        <w:t>tronco del encéfalo</w:t>
      </w:r>
      <w:r w:rsidR="00A20072" w:rsidRPr="00FF315E">
        <w:rPr>
          <w:sz w:val="22"/>
        </w:rPr>
        <w:t>.</w:t>
      </w:r>
    </w:p>
    <w:p w:rsidR="00D32662" w:rsidRDefault="00D32662" w:rsidP="00FF315E">
      <w:pPr>
        <w:rPr>
          <w:sz w:val="22"/>
        </w:rPr>
      </w:pPr>
    </w:p>
    <w:p w:rsidR="00D32662" w:rsidRPr="00FF315E" w:rsidRDefault="00E35A7A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E35A7A">
        <w:rPr>
          <w:b/>
          <w:sz w:val="22"/>
        </w:rPr>
        <w:t>El fascículo prosencefálico medial</w:t>
      </w:r>
      <w:r>
        <w:rPr>
          <w:b/>
          <w:sz w:val="22"/>
        </w:rPr>
        <w:t>:</w:t>
      </w:r>
      <w:r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camino importante de comunicación entre el </w:t>
      </w:r>
      <w:r w:rsidR="00A20072" w:rsidRPr="00E35A7A">
        <w:rPr>
          <w:b/>
          <w:sz w:val="22"/>
        </w:rPr>
        <w:t>sistema</w:t>
      </w:r>
      <w:r w:rsidR="00D32662" w:rsidRPr="00E35A7A">
        <w:rPr>
          <w:b/>
          <w:sz w:val="22"/>
        </w:rPr>
        <w:t xml:space="preserve"> </w:t>
      </w:r>
      <w:r w:rsidR="00A20072" w:rsidRPr="00E35A7A">
        <w:rPr>
          <w:b/>
          <w:sz w:val="22"/>
        </w:rPr>
        <w:t>límbico</w:t>
      </w:r>
      <w:r w:rsidR="00A20072" w:rsidRPr="00FF315E">
        <w:rPr>
          <w:sz w:val="22"/>
        </w:rPr>
        <w:t xml:space="preserve"> y el </w:t>
      </w:r>
      <w:r w:rsidR="00A20072" w:rsidRPr="00E35A7A">
        <w:rPr>
          <w:b/>
          <w:sz w:val="22"/>
        </w:rPr>
        <w:t>tronco del encéfalo</w:t>
      </w:r>
      <w:r>
        <w:rPr>
          <w:b/>
          <w:sz w:val="22"/>
        </w:rPr>
        <w:t>;</w:t>
      </w:r>
      <w:r w:rsidR="00A20072" w:rsidRPr="00FF315E">
        <w:rPr>
          <w:sz w:val="22"/>
        </w:rPr>
        <w:t xml:space="preserve"> desciende por el </w:t>
      </w:r>
      <w:r w:rsidR="00A20072" w:rsidRPr="00E35A7A">
        <w:rPr>
          <w:b/>
          <w:sz w:val="22"/>
        </w:rPr>
        <w:t>centro del hipotálamo</w:t>
      </w:r>
      <w:r w:rsidR="00A20072" w:rsidRPr="00FF315E">
        <w:rPr>
          <w:sz w:val="22"/>
        </w:rPr>
        <w:t xml:space="preserve"> desde las</w:t>
      </w:r>
      <w:r w:rsidR="00D32662" w:rsidRPr="00FF315E">
        <w:rPr>
          <w:sz w:val="22"/>
        </w:rPr>
        <w:t xml:space="preserve"> </w:t>
      </w:r>
      <w:r w:rsidR="00A20072" w:rsidRPr="00E35A7A">
        <w:rPr>
          <w:b/>
          <w:sz w:val="22"/>
        </w:rPr>
        <w:t>regiones septal y orbitofrontal</w:t>
      </w:r>
      <w:r w:rsidR="00A20072" w:rsidRPr="00FF315E">
        <w:rPr>
          <w:sz w:val="22"/>
        </w:rPr>
        <w:t xml:space="preserve"> de la corteza cerebral hasta la</w:t>
      </w:r>
      <w:r w:rsidR="00D32662" w:rsidRPr="00FF315E">
        <w:rPr>
          <w:sz w:val="22"/>
        </w:rPr>
        <w:t xml:space="preserve"> </w:t>
      </w:r>
      <w:r w:rsidR="00A20072" w:rsidRPr="00E35A7A">
        <w:rPr>
          <w:b/>
          <w:sz w:val="22"/>
        </w:rPr>
        <w:t>formación reticular</w:t>
      </w:r>
      <w:r w:rsidR="00A20072" w:rsidRPr="00FF315E">
        <w:rPr>
          <w:sz w:val="22"/>
        </w:rPr>
        <w:t xml:space="preserve"> del tronco del encéfalo. </w:t>
      </w:r>
    </w:p>
    <w:p w:rsidR="00D32662" w:rsidRPr="00FF315E" w:rsidRDefault="005E6305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>
        <w:rPr>
          <w:sz w:val="22"/>
        </w:rPr>
        <w:t>T</w:t>
      </w:r>
      <w:r w:rsidR="00A20072" w:rsidRPr="00FF315E">
        <w:rPr>
          <w:sz w:val="22"/>
        </w:rPr>
        <w:t>ransporta</w:t>
      </w:r>
      <w:r w:rsidR="00D32662" w:rsidRPr="00FF315E">
        <w:rPr>
          <w:sz w:val="22"/>
        </w:rPr>
        <w:t xml:space="preserve"> </w:t>
      </w:r>
      <w:r w:rsidR="00A20072" w:rsidRPr="005E6305">
        <w:rPr>
          <w:b/>
          <w:sz w:val="22"/>
        </w:rPr>
        <w:t>fibras en ambos sentidos</w:t>
      </w:r>
      <w:r w:rsidR="00A20072" w:rsidRPr="00FF315E">
        <w:rPr>
          <w:sz w:val="22"/>
        </w:rPr>
        <w:t>, crea</w:t>
      </w:r>
      <w:r>
        <w:rPr>
          <w:sz w:val="22"/>
        </w:rPr>
        <w:t>ndo</w:t>
      </w:r>
      <w:r w:rsidR="00A20072" w:rsidRPr="00FF315E">
        <w:rPr>
          <w:sz w:val="22"/>
        </w:rPr>
        <w:t xml:space="preserve"> una </w:t>
      </w:r>
      <w:r w:rsidR="00A20072" w:rsidRPr="005E6305">
        <w:rPr>
          <w:b/>
          <w:sz w:val="22"/>
        </w:rPr>
        <w:t>línea principal</w:t>
      </w:r>
      <w:r w:rsidR="00A20072" w:rsidRPr="00FF315E">
        <w:rPr>
          <w:sz w:val="22"/>
        </w:rPr>
        <w:t xml:space="preserve"> dentro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del sistema de comunicación. </w:t>
      </w:r>
    </w:p>
    <w:p w:rsidR="00D32662" w:rsidRDefault="00D32662" w:rsidP="00FF315E">
      <w:pPr>
        <w:rPr>
          <w:sz w:val="22"/>
        </w:rPr>
      </w:pPr>
    </w:p>
    <w:p w:rsidR="003B1E72" w:rsidRPr="00FF315E" w:rsidRDefault="000D16D2" w:rsidP="00BA3F10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0D16D2">
        <w:rPr>
          <w:b/>
          <w:sz w:val="22"/>
        </w:rPr>
        <w:t xml:space="preserve">2da </w:t>
      </w:r>
      <w:r w:rsidR="00A20072" w:rsidRPr="000D16D2">
        <w:rPr>
          <w:b/>
          <w:sz w:val="22"/>
        </w:rPr>
        <w:t>vía de transmisión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trayectos cortos entre la </w:t>
      </w:r>
      <w:r w:rsidR="00A20072" w:rsidRPr="000D16D2">
        <w:rPr>
          <w:b/>
          <w:sz w:val="22"/>
        </w:rPr>
        <w:t>formación reticular</w:t>
      </w:r>
      <w:r w:rsidR="00A20072" w:rsidRPr="00FF315E">
        <w:rPr>
          <w:sz w:val="22"/>
        </w:rPr>
        <w:t xml:space="preserve"> del</w:t>
      </w:r>
      <w:r w:rsidR="00D32662" w:rsidRPr="00FF315E">
        <w:rPr>
          <w:sz w:val="22"/>
        </w:rPr>
        <w:t xml:space="preserve"> </w:t>
      </w:r>
      <w:r w:rsidR="00A20072" w:rsidRPr="00FF315E">
        <w:rPr>
          <w:sz w:val="22"/>
        </w:rPr>
        <w:t xml:space="preserve">tronco del encéfalo, el </w:t>
      </w:r>
      <w:r w:rsidR="00A20072" w:rsidRPr="000D16D2">
        <w:rPr>
          <w:b/>
          <w:sz w:val="22"/>
        </w:rPr>
        <w:t>tálamo</w:t>
      </w:r>
      <w:r w:rsidR="00A20072" w:rsidRPr="00FF315E">
        <w:rPr>
          <w:sz w:val="22"/>
        </w:rPr>
        <w:t xml:space="preserve">, el </w:t>
      </w:r>
      <w:r w:rsidR="00A20072" w:rsidRPr="000D16D2">
        <w:rPr>
          <w:b/>
          <w:sz w:val="22"/>
        </w:rPr>
        <w:t>hipotálamo</w:t>
      </w:r>
      <w:r w:rsidR="00A20072" w:rsidRPr="00FF315E">
        <w:rPr>
          <w:sz w:val="22"/>
        </w:rPr>
        <w:t xml:space="preserve"> y regiones del </w:t>
      </w:r>
      <w:r w:rsidR="00A20072" w:rsidRPr="000D16D2">
        <w:rPr>
          <w:b/>
          <w:sz w:val="22"/>
        </w:rPr>
        <w:t>encéfalo basal</w:t>
      </w:r>
      <w:r w:rsidR="00A20072" w:rsidRPr="00FF315E">
        <w:rPr>
          <w:sz w:val="22"/>
        </w:rPr>
        <w:t>.</w:t>
      </w:r>
      <w:r w:rsidR="00AE3830" w:rsidRPr="00AE3830">
        <w:rPr>
          <w:noProof/>
          <w:lang w:val="es-GT" w:eastAsia="es-GT"/>
        </w:rPr>
        <w:t xml:space="preserve"> </w:t>
      </w:r>
    </w:p>
    <w:p w:rsidR="003B1E72" w:rsidRDefault="003B1E72" w:rsidP="003B1E72">
      <w:pPr>
        <w:rPr>
          <w:sz w:val="22"/>
        </w:rPr>
      </w:pPr>
    </w:p>
    <w:p w:rsidR="00914719" w:rsidRPr="00773B27" w:rsidRDefault="00914719" w:rsidP="00773B27">
      <w:pPr>
        <w:rPr>
          <w:sz w:val="22"/>
        </w:rPr>
      </w:pPr>
      <w:r w:rsidRPr="00773B27">
        <w:rPr>
          <w:noProof/>
          <w:sz w:val="20"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681AC10D" wp14:editId="656CEF7B">
            <wp:simplePos x="0" y="0"/>
            <wp:positionH relativeFrom="column">
              <wp:posOffset>256540</wp:posOffset>
            </wp:positionH>
            <wp:positionV relativeFrom="paragraph">
              <wp:posOffset>-737235</wp:posOffset>
            </wp:positionV>
            <wp:extent cx="6219825" cy="3830955"/>
            <wp:effectExtent l="0" t="0" r="9525" b="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" t="12223" r="1867" b="10806"/>
                    <a:stretch/>
                  </pic:blipFill>
                  <pic:spPr bwMode="auto">
                    <a:xfrm>
                      <a:off x="0" y="0"/>
                      <a:ext cx="6219825" cy="383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072" w:rsidRPr="00A20072" w:rsidRDefault="00A20072" w:rsidP="00A20072">
      <w:pPr>
        <w:pStyle w:val="Ttulo2"/>
      </w:pPr>
      <w:r w:rsidRPr="00A20072">
        <w:t>El hipotálamo, centro de control importante del sistema límbico</w:t>
      </w:r>
    </w:p>
    <w:p w:rsidR="00956686" w:rsidRDefault="00473153" w:rsidP="00BA3F10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956686">
        <w:rPr>
          <w:b/>
          <w:sz w:val="22"/>
        </w:rPr>
        <w:t>El hipotálamo</w:t>
      </w:r>
      <w:r w:rsidRPr="00956686">
        <w:rPr>
          <w:sz w:val="22"/>
        </w:rPr>
        <w:t xml:space="preserve"> </w:t>
      </w:r>
    </w:p>
    <w:p w:rsidR="00956686" w:rsidRPr="00956686" w:rsidRDefault="00956686" w:rsidP="00BA3F10">
      <w:pPr>
        <w:pStyle w:val="Prrafodelista"/>
        <w:numPr>
          <w:ilvl w:val="0"/>
          <w:numId w:val="22"/>
        </w:numPr>
        <w:rPr>
          <w:sz w:val="22"/>
        </w:rPr>
      </w:pPr>
      <w:r>
        <w:rPr>
          <w:sz w:val="22"/>
        </w:rPr>
        <w:t>O</w:t>
      </w:r>
      <w:r w:rsidR="00473153" w:rsidRPr="00956686">
        <w:rPr>
          <w:sz w:val="22"/>
        </w:rPr>
        <w:t>cupa</w:t>
      </w:r>
      <w:r w:rsidR="000D16D2" w:rsidRPr="00956686">
        <w:rPr>
          <w:sz w:val="22"/>
        </w:rPr>
        <w:t xml:space="preserve"> </w:t>
      </w:r>
      <w:r w:rsidR="00473153" w:rsidRPr="00956686">
        <w:rPr>
          <w:sz w:val="22"/>
        </w:rPr>
        <w:t>pocos centímetros cúbicos</w:t>
      </w:r>
      <w:r>
        <w:rPr>
          <w:sz w:val="22"/>
        </w:rPr>
        <w:t xml:space="preserve"> (menos del </w:t>
      </w:r>
      <w:r w:rsidRPr="00956686">
        <w:rPr>
          <w:b/>
          <w:sz w:val="22"/>
        </w:rPr>
        <w:t>1%</w:t>
      </w:r>
      <w:r w:rsidRPr="00956686">
        <w:rPr>
          <w:sz w:val="22"/>
        </w:rPr>
        <w:t xml:space="preserve"> de toda la masa del encéfalo</w:t>
      </w:r>
      <w:r>
        <w:rPr>
          <w:sz w:val="22"/>
        </w:rPr>
        <w:t>)</w:t>
      </w:r>
      <w:r w:rsidRPr="00956686">
        <w:rPr>
          <w:sz w:val="22"/>
        </w:rPr>
        <w:t>.</w:t>
      </w:r>
      <w:r w:rsidR="00473153" w:rsidRPr="00956686">
        <w:rPr>
          <w:sz w:val="22"/>
        </w:rPr>
        <w:t xml:space="preserve"> </w:t>
      </w:r>
    </w:p>
    <w:p w:rsidR="000D16D2" w:rsidRDefault="00956686" w:rsidP="00BA3F10">
      <w:pPr>
        <w:pStyle w:val="Prrafodelista"/>
        <w:numPr>
          <w:ilvl w:val="0"/>
          <w:numId w:val="22"/>
        </w:numPr>
        <w:rPr>
          <w:sz w:val="22"/>
        </w:rPr>
      </w:pPr>
      <w:r w:rsidRPr="00956686">
        <w:rPr>
          <w:sz w:val="22"/>
        </w:rPr>
        <w:t>P</w:t>
      </w:r>
      <w:r w:rsidR="00473153" w:rsidRPr="00956686">
        <w:rPr>
          <w:sz w:val="22"/>
        </w:rPr>
        <w:t xml:space="preserve">osee </w:t>
      </w:r>
      <w:r w:rsidR="00473153" w:rsidRPr="00956686">
        <w:rPr>
          <w:b/>
          <w:sz w:val="22"/>
        </w:rPr>
        <w:t>vías de comunicación</w:t>
      </w:r>
      <w:r w:rsidR="000D16D2" w:rsidRPr="00956686">
        <w:rPr>
          <w:b/>
          <w:sz w:val="22"/>
        </w:rPr>
        <w:t xml:space="preserve"> </w:t>
      </w:r>
      <w:r w:rsidR="00473153" w:rsidRPr="00956686">
        <w:rPr>
          <w:b/>
          <w:sz w:val="22"/>
        </w:rPr>
        <w:t>de doble sentido</w:t>
      </w:r>
      <w:r w:rsidR="00473153" w:rsidRPr="00956686">
        <w:rPr>
          <w:sz w:val="22"/>
        </w:rPr>
        <w:t xml:space="preserve"> con todos los estratos del </w:t>
      </w:r>
      <w:r w:rsidR="00473153" w:rsidRPr="00956686">
        <w:rPr>
          <w:b/>
          <w:sz w:val="22"/>
        </w:rPr>
        <w:t>sistema</w:t>
      </w:r>
      <w:r w:rsidR="000D16D2" w:rsidRPr="00956686">
        <w:rPr>
          <w:b/>
          <w:sz w:val="22"/>
        </w:rPr>
        <w:t xml:space="preserve"> </w:t>
      </w:r>
      <w:r w:rsidR="00473153" w:rsidRPr="00956686">
        <w:rPr>
          <w:b/>
          <w:sz w:val="22"/>
        </w:rPr>
        <w:t>límbico</w:t>
      </w:r>
      <w:r w:rsidR="00473153" w:rsidRPr="00956686">
        <w:rPr>
          <w:sz w:val="22"/>
        </w:rPr>
        <w:t xml:space="preserve">. </w:t>
      </w:r>
    </w:p>
    <w:p w:rsidR="00956686" w:rsidRPr="00956686" w:rsidRDefault="00956686" w:rsidP="00BA3F10">
      <w:pPr>
        <w:pStyle w:val="Prrafodelista"/>
        <w:numPr>
          <w:ilvl w:val="0"/>
          <w:numId w:val="22"/>
        </w:numPr>
        <w:rPr>
          <w:sz w:val="22"/>
        </w:rPr>
      </w:pPr>
      <w:r w:rsidRPr="00956686">
        <w:rPr>
          <w:sz w:val="22"/>
        </w:rPr>
        <w:t xml:space="preserve">Regula </w:t>
      </w:r>
      <w:r w:rsidRPr="00956686">
        <w:rPr>
          <w:b/>
          <w:sz w:val="22"/>
        </w:rPr>
        <w:t>funciones vegetativas</w:t>
      </w:r>
      <w:r w:rsidRPr="00956686">
        <w:rPr>
          <w:sz w:val="22"/>
        </w:rPr>
        <w:t xml:space="preserve"> y </w:t>
      </w:r>
      <w:r w:rsidRPr="00956686">
        <w:rPr>
          <w:b/>
          <w:sz w:val="22"/>
        </w:rPr>
        <w:t>endocrinas</w:t>
      </w:r>
      <w:r w:rsidRPr="00956686">
        <w:rPr>
          <w:sz w:val="22"/>
        </w:rPr>
        <w:t xml:space="preserve"> del cuerpo y </w:t>
      </w:r>
      <w:r w:rsidRPr="00956686">
        <w:rPr>
          <w:b/>
          <w:sz w:val="22"/>
        </w:rPr>
        <w:t>facetas del comportamiento emocional</w:t>
      </w:r>
      <w:r w:rsidRPr="00956686">
        <w:rPr>
          <w:sz w:val="22"/>
        </w:rPr>
        <w:t xml:space="preserve">. </w:t>
      </w:r>
    </w:p>
    <w:p w:rsidR="000D16D2" w:rsidRDefault="000D16D2" w:rsidP="00956686">
      <w:pPr>
        <w:rPr>
          <w:sz w:val="22"/>
        </w:rPr>
      </w:pPr>
    </w:p>
    <w:p w:rsidR="00C76719" w:rsidRPr="00956686" w:rsidRDefault="00956686" w:rsidP="00BA3F10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E</w:t>
      </w:r>
      <w:r w:rsidR="00473153" w:rsidRPr="00956686">
        <w:rPr>
          <w:sz w:val="22"/>
        </w:rPr>
        <w:t xml:space="preserve">l hipotálamo </w:t>
      </w:r>
      <w:r>
        <w:rPr>
          <w:sz w:val="22"/>
        </w:rPr>
        <w:t xml:space="preserve">y </w:t>
      </w:r>
      <w:r w:rsidR="00473153" w:rsidRPr="00956686">
        <w:rPr>
          <w:sz w:val="22"/>
        </w:rPr>
        <w:t>sus estructuras</w:t>
      </w:r>
      <w:r w:rsidR="000D16D2" w:rsidRPr="00956686">
        <w:rPr>
          <w:sz w:val="22"/>
        </w:rPr>
        <w:t xml:space="preserve"> </w:t>
      </w:r>
      <w:r w:rsidR="00473153" w:rsidRPr="00956686">
        <w:rPr>
          <w:sz w:val="22"/>
        </w:rPr>
        <w:t xml:space="preserve">más afines envían </w:t>
      </w:r>
      <w:r w:rsidR="00473153" w:rsidRPr="00956686">
        <w:rPr>
          <w:b/>
          <w:sz w:val="22"/>
        </w:rPr>
        <w:t xml:space="preserve">señales eferentes en </w:t>
      </w:r>
      <w:r w:rsidRPr="00956686">
        <w:rPr>
          <w:b/>
          <w:sz w:val="22"/>
        </w:rPr>
        <w:t xml:space="preserve">TRES </w:t>
      </w:r>
      <w:r w:rsidR="00473153" w:rsidRPr="00956686">
        <w:rPr>
          <w:b/>
          <w:sz w:val="22"/>
        </w:rPr>
        <w:t>direcciones</w:t>
      </w:r>
      <w:r w:rsidR="00473153" w:rsidRPr="00956686">
        <w:rPr>
          <w:sz w:val="22"/>
        </w:rPr>
        <w:t xml:space="preserve">: </w:t>
      </w:r>
    </w:p>
    <w:p w:rsidR="000D16D2" w:rsidRPr="00C76719" w:rsidRDefault="00AA781C" w:rsidP="00BA3F10">
      <w:pPr>
        <w:pStyle w:val="Prrafodelista"/>
        <w:numPr>
          <w:ilvl w:val="0"/>
          <w:numId w:val="20"/>
        </w:numPr>
        <w:rPr>
          <w:sz w:val="22"/>
        </w:rPr>
      </w:pPr>
      <w:r w:rsidRPr="00AA781C">
        <w:rPr>
          <w:b/>
          <w:sz w:val="22"/>
        </w:rPr>
        <w:t>P</w:t>
      </w:r>
      <w:r w:rsidR="00473153" w:rsidRPr="00AA781C">
        <w:rPr>
          <w:b/>
          <w:sz w:val="22"/>
        </w:rPr>
        <w:t>osterior</w:t>
      </w:r>
      <w:r w:rsidR="000D16D2" w:rsidRPr="00AA781C">
        <w:rPr>
          <w:b/>
          <w:sz w:val="22"/>
        </w:rPr>
        <w:t xml:space="preserve"> </w:t>
      </w:r>
      <w:r w:rsidR="00473153" w:rsidRPr="00AA781C">
        <w:rPr>
          <w:b/>
          <w:sz w:val="22"/>
        </w:rPr>
        <w:t>e inferior</w:t>
      </w:r>
      <w:r w:rsidR="00473153" w:rsidRPr="00C76719">
        <w:rPr>
          <w:sz w:val="22"/>
        </w:rPr>
        <w:t xml:space="preserve">, hacia el </w:t>
      </w:r>
      <w:r w:rsidR="00473153" w:rsidRPr="00AA781C">
        <w:rPr>
          <w:b/>
          <w:sz w:val="22"/>
        </w:rPr>
        <w:t>tronco del encéfalo</w:t>
      </w:r>
      <w:r w:rsidR="00473153" w:rsidRPr="00C76719">
        <w:rPr>
          <w:sz w:val="22"/>
        </w:rPr>
        <w:t xml:space="preserve">, a </w:t>
      </w:r>
      <w:r w:rsidR="00473153" w:rsidRPr="00AA4079">
        <w:rPr>
          <w:sz w:val="22"/>
        </w:rPr>
        <w:t xml:space="preserve">áreas reticulares del </w:t>
      </w:r>
      <w:r w:rsidRPr="00AA4079">
        <w:rPr>
          <w:sz w:val="22"/>
        </w:rPr>
        <w:t>mesencéfalo</w:t>
      </w:r>
      <w:r w:rsidR="00473153" w:rsidRPr="00AA4079">
        <w:rPr>
          <w:sz w:val="22"/>
        </w:rPr>
        <w:t>, la protuberancia y</w:t>
      </w:r>
      <w:r w:rsidR="000D16D2" w:rsidRPr="00AA4079">
        <w:rPr>
          <w:sz w:val="22"/>
        </w:rPr>
        <w:t xml:space="preserve"> </w:t>
      </w:r>
      <w:r w:rsidR="00473153" w:rsidRPr="00AA4079">
        <w:rPr>
          <w:sz w:val="22"/>
        </w:rPr>
        <w:t>bulbo raquídeo</w:t>
      </w:r>
      <w:r w:rsidR="00473153" w:rsidRPr="00C76719">
        <w:rPr>
          <w:sz w:val="22"/>
        </w:rPr>
        <w:t xml:space="preserve">, y desde </w:t>
      </w:r>
      <w:r w:rsidR="00DD24BE">
        <w:rPr>
          <w:sz w:val="22"/>
        </w:rPr>
        <w:t xml:space="preserve">ahí </w:t>
      </w:r>
      <w:r w:rsidR="00473153" w:rsidRPr="00C76719">
        <w:rPr>
          <w:sz w:val="22"/>
        </w:rPr>
        <w:t xml:space="preserve">hacia </w:t>
      </w:r>
      <w:r w:rsidR="00473153" w:rsidRPr="00DD24BE">
        <w:rPr>
          <w:b/>
          <w:sz w:val="22"/>
        </w:rPr>
        <w:t>nervios periféricos</w:t>
      </w:r>
      <w:r w:rsidR="000D16D2" w:rsidRPr="00C76719">
        <w:rPr>
          <w:sz w:val="22"/>
        </w:rPr>
        <w:t xml:space="preserve"> </w:t>
      </w:r>
      <w:r w:rsidR="00DD24BE">
        <w:rPr>
          <w:sz w:val="22"/>
        </w:rPr>
        <w:t xml:space="preserve">del </w:t>
      </w:r>
      <w:r w:rsidR="00DD24BE" w:rsidRPr="00DD24BE">
        <w:rPr>
          <w:b/>
          <w:sz w:val="22"/>
        </w:rPr>
        <w:t>SNA</w:t>
      </w:r>
      <w:r w:rsidR="00473153" w:rsidRPr="00C76719">
        <w:rPr>
          <w:sz w:val="22"/>
        </w:rPr>
        <w:t xml:space="preserve">; </w:t>
      </w:r>
    </w:p>
    <w:p w:rsidR="000D16D2" w:rsidRPr="00C76719" w:rsidRDefault="00BF2349" w:rsidP="00BA3F10">
      <w:pPr>
        <w:pStyle w:val="Prrafodelista"/>
        <w:numPr>
          <w:ilvl w:val="0"/>
          <w:numId w:val="20"/>
        </w:numPr>
        <w:rPr>
          <w:sz w:val="22"/>
        </w:rPr>
      </w:pPr>
      <w:r w:rsidRPr="00BF2349">
        <w:rPr>
          <w:b/>
          <w:sz w:val="22"/>
        </w:rPr>
        <w:t>S</w:t>
      </w:r>
      <w:r w:rsidR="00473153" w:rsidRPr="00BF2349">
        <w:rPr>
          <w:b/>
          <w:sz w:val="22"/>
        </w:rPr>
        <w:t>uperior</w:t>
      </w:r>
      <w:r w:rsidR="00473153" w:rsidRPr="00C76719">
        <w:rPr>
          <w:sz w:val="22"/>
        </w:rPr>
        <w:t>,</w:t>
      </w:r>
      <w:r w:rsidR="000D16D2" w:rsidRPr="00C76719">
        <w:rPr>
          <w:sz w:val="22"/>
        </w:rPr>
        <w:t xml:space="preserve"> </w:t>
      </w:r>
      <w:r w:rsidR="00473153" w:rsidRPr="00C76719">
        <w:rPr>
          <w:sz w:val="22"/>
        </w:rPr>
        <w:t xml:space="preserve">hacia muchas </w:t>
      </w:r>
      <w:r w:rsidR="00473153" w:rsidRPr="00AA4079">
        <w:rPr>
          <w:b/>
          <w:sz w:val="22"/>
        </w:rPr>
        <w:t xml:space="preserve">zonas altas del </w:t>
      </w:r>
      <w:r w:rsidR="00AA4079" w:rsidRPr="00AA4079">
        <w:rPr>
          <w:b/>
          <w:sz w:val="22"/>
        </w:rPr>
        <w:t>diencéfalo</w:t>
      </w:r>
      <w:r w:rsidR="00473153" w:rsidRPr="00AA4079">
        <w:rPr>
          <w:b/>
          <w:sz w:val="22"/>
        </w:rPr>
        <w:t xml:space="preserve"> y el telencéfalo</w:t>
      </w:r>
      <w:r w:rsidR="00473153" w:rsidRPr="00C76719">
        <w:rPr>
          <w:sz w:val="22"/>
        </w:rPr>
        <w:t>,</w:t>
      </w:r>
      <w:r w:rsidR="000D16D2" w:rsidRPr="00C76719">
        <w:rPr>
          <w:sz w:val="22"/>
        </w:rPr>
        <w:t xml:space="preserve"> </w:t>
      </w:r>
      <w:r w:rsidR="00473153" w:rsidRPr="00C76719">
        <w:rPr>
          <w:sz w:val="22"/>
        </w:rPr>
        <w:t>especialmente los núcleos anteriores del tálamo y las porciones</w:t>
      </w:r>
      <w:r w:rsidR="000D16D2" w:rsidRPr="00C76719">
        <w:rPr>
          <w:sz w:val="22"/>
        </w:rPr>
        <w:t xml:space="preserve"> </w:t>
      </w:r>
      <w:r w:rsidR="00473153" w:rsidRPr="00C76719">
        <w:rPr>
          <w:sz w:val="22"/>
        </w:rPr>
        <w:t xml:space="preserve">límbicas de la corteza cerebral </w:t>
      </w:r>
    </w:p>
    <w:p w:rsidR="000D16D2" w:rsidRPr="00C76719" w:rsidRDefault="00AA4079" w:rsidP="00BA3F10">
      <w:pPr>
        <w:pStyle w:val="Prrafodelista"/>
        <w:numPr>
          <w:ilvl w:val="0"/>
          <w:numId w:val="20"/>
        </w:numPr>
        <w:rPr>
          <w:sz w:val="22"/>
        </w:rPr>
      </w:pPr>
      <w:r>
        <w:rPr>
          <w:sz w:val="22"/>
        </w:rPr>
        <w:t xml:space="preserve">Al </w:t>
      </w:r>
      <w:r w:rsidR="00473153" w:rsidRPr="00AA4079">
        <w:rPr>
          <w:b/>
          <w:sz w:val="22"/>
        </w:rPr>
        <w:t>infundíbulo hipotalámico</w:t>
      </w:r>
      <w:r w:rsidR="00473153" w:rsidRPr="00C76719">
        <w:rPr>
          <w:sz w:val="22"/>
        </w:rPr>
        <w:t xml:space="preserve"> para controlar funciones secretoras de la </w:t>
      </w:r>
      <w:proofErr w:type="spellStart"/>
      <w:r w:rsidR="00473153" w:rsidRPr="00C76719">
        <w:rPr>
          <w:sz w:val="22"/>
        </w:rPr>
        <w:t>neurohipófísis</w:t>
      </w:r>
      <w:proofErr w:type="spellEnd"/>
      <w:r w:rsidR="00473153" w:rsidRPr="00C76719">
        <w:rPr>
          <w:sz w:val="22"/>
        </w:rPr>
        <w:t xml:space="preserve"> y adenohipófisis.</w:t>
      </w:r>
      <w:r w:rsidR="000D16D2" w:rsidRPr="00C76719">
        <w:rPr>
          <w:sz w:val="22"/>
        </w:rPr>
        <w:t xml:space="preserve"> </w:t>
      </w:r>
    </w:p>
    <w:p w:rsidR="00B52285" w:rsidRDefault="00B52285" w:rsidP="00A20072">
      <w:pPr>
        <w:pStyle w:val="Ttulo2"/>
      </w:pPr>
    </w:p>
    <w:p w:rsidR="00A20072" w:rsidRPr="00773B27" w:rsidRDefault="00A20072" w:rsidP="00773B27">
      <w:pPr>
        <w:pStyle w:val="Ttulo3"/>
      </w:pPr>
      <w:r w:rsidRPr="00773B27">
        <w:t>Funciones de control vegetativo y endocrino del hipotálamo</w:t>
      </w:r>
    </w:p>
    <w:p w:rsidR="00B52285" w:rsidRPr="00E416DA" w:rsidRDefault="00A20072" w:rsidP="00BA3F10">
      <w:pPr>
        <w:pStyle w:val="Prrafodelista"/>
        <w:numPr>
          <w:ilvl w:val="0"/>
          <w:numId w:val="23"/>
        </w:numPr>
        <w:rPr>
          <w:sz w:val="22"/>
        </w:rPr>
      </w:pPr>
      <w:r w:rsidRPr="00E416DA">
        <w:rPr>
          <w:b/>
          <w:sz w:val="22"/>
        </w:rPr>
        <w:t>Las áreas laterales</w:t>
      </w:r>
      <w:r w:rsidR="00E416DA" w:rsidRPr="00E416DA">
        <w:rPr>
          <w:b/>
          <w:sz w:val="22"/>
        </w:rPr>
        <w:t>:</w:t>
      </w:r>
      <w:r w:rsidRPr="00E416DA">
        <w:rPr>
          <w:sz w:val="22"/>
        </w:rPr>
        <w:t xml:space="preserve"> control</w:t>
      </w:r>
      <w:r w:rsidR="00E416DA" w:rsidRPr="00E416DA">
        <w:rPr>
          <w:sz w:val="22"/>
        </w:rPr>
        <w:t>an</w:t>
      </w:r>
      <w:r w:rsidR="00B52285" w:rsidRPr="00E416DA">
        <w:rPr>
          <w:sz w:val="22"/>
        </w:rPr>
        <w:t xml:space="preserve"> </w:t>
      </w:r>
      <w:r w:rsidRPr="00E416DA">
        <w:rPr>
          <w:sz w:val="22"/>
        </w:rPr>
        <w:t>la sed, el hambre y muchos de los impulsos emocionales.</w:t>
      </w:r>
      <w:r w:rsidR="00B52285" w:rsidRPr="00E416DA">
        <w:rPr>
          <w:sz w:val="22"/>
        </w:rPr>
        <w:t xml:space="preserve"> </w:t>
      </w:r>
    </w:p>
    <w:p w:rsidR="00B52285" w:rsidRDefault="00B52285" w:rsidP="00A20072">
      <w:pPr>
        <w:rPr>
          <w:sz w:val="22"/>
        </w:rPr>
      </w:pPr>
    </w:p>
    <w:p w:rsidR="00A20072" w:rsidRPr="00A20072" w:rsidRDefault="00A20072" w:rsidP="00B52285">
      <w:pPr>
        <w:pStyle w:val="Ttulo2"/>
        <w:ind w:left="708" w:hanging="708"/>
      </w:pPr>
      <w:r w:rsidRPr="00A20072">
        <w:t xml:space="preserve">Regulación cardiovascular. </w:t>
      </w:r>
    </w:p>
    <w:p w:rsidR="00370E4E" w:rsidRPr="00454B20" w:rsidRDefault="00773B27" w:rsidP="00BA3F10">
      <w:pPr>
        <w:pStyle w:val="Prrafodelista"/>
        <w:numPr>
          <w:ilvl w:val="0"/>
          <w:numId w:val="24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2E030B6F" wp14:editId="45DA637C">
            <wp:simplePos x="0" y="0"/>
            <wp:positionH relativeFrom="column">
              <wp:posOffset>4008755</wp:posOffset>
            </wp:positionH>
            <wp:positionV relativeFrom="paragraph">
              <wp:posOffset>27940</wp:posOffset>
            </wp:positionV>
            <wp:extent cx="3191510" cy="2066925"/>
            <wp:effectExtent l="0" t="0" r="8890" b="952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151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072" w:rsidRPr="00454B20">
        <w:rPr>
          <w:sz w:val="22"/>
        </w:rPr>
        <w:t xml:space="preserve">La estimulación </w:t>
      </w:r>
      <w:r w:rsidR="00454B20" w:rsidRPr="00454B20">
        <w:rPr>
          <w:sz w:val="22"/>
        </w:rPr>
        <w:t>d</w:t>
      </w:r>
      <w:r w:rsidR="00A20072" w:rsidRPr="00454B20">
        <w:rPr>
          <w:sz w:val="22"/>
        </w:rPr>
        <w:t xml:space="preserve">el hipotálamo puede originar efectos </w:t>
      </w:r>
      <w:proofErr w:type="spellStart"/>
      <w:r w:rsidR="00A20072" w:rsidRPr="00454B20">
        <w:rPr>
          <w:b/>
          <w:sz w:val="22"/>
        </w:rPr>
        <w:t>neurógenos</w:t>
      </w:r>
      <w:proofErr w:type="spellEnd"/>
      <w:r w:rsidR="00370E4E" w:rsidRPr="00454B20">
        <w:rPr>
          <w:sz w:val="22"/>
        </w:rPr>
        <w:t xml:space="preserve"> </w:t>
      </w:r>
      <w:r w:rsidR="00A20072" w:rsidRPr="00454B20">
        <w:rPr>
          <w:sz w:val="22"/>
        </w:rPr>
        <w:t xml:space="preserve">sobre el aparato cardiovascular, como el </w:t>
      </w:r>
      <w:r w:rsidR="00A20072" w:rsidRPr="00454B20">
        <w:rPr>
          <w:b/>
          <w:sz w:val="22"/>
        </w:rPr>
        <w:t xml:space="preserve">aumento </w:t>
      </w:r>
      <w:r w:rsidR="00454B20" w:rsidRPr="00454B20">
        <w:rPr>
          <w:b/>
          <w:sz w:val="22"/>
        </w:rPr>
        <w:t xml:space="preserve">o descenso </w:t>
      </w:r>
      <w:r w:rsidR="00A20072" w:rsidRPr="00454B20">
        <w:rPr>
          <w:b/>
          <w:sz w:val="22"/>
        </w:rPr>
        <w:t xml:space="preserve">de </w:t>
      </w:r>
      <w:r w:rsidR="00454B20" w:rsidRPr="00454B20">
        <w:rPr>
          <w:b/>
          <w:sz w:val="22"/>
        </w:rPr>
        <w:t>P/A</w:t>
      </w:r>
      <w:r w:rsidR="00A20072" w:rsidRPr="00454B20">
        <w:rPr>
          <w:sz w:val="22"/>
        </w:rPr>
        <w:t xml:space="preserve">, la </w:t>
      </w:r>
      <w:r w:rsidR="00A20072" w:rsidRPr="00454B20">
        <w:rPr>
          <w:b/>
          <w:sz w:val="22"/>
        </w:rPr>
        <w:t xml:space="preserve">aceleración </w:t>
      </w:r>
      <w:r w:rsidR="00454B20" w:rsidRPr="00454B20">
        <w:rPr>
          <w:b/>
          <w:sz w:val="22"/>
        </w:rPr>
        <w:t xml:space="preserve">o reducción </w:t>
      </w:r>
      <w:r w:rsidR="00A20072" w:rsidRPr="00454B20">
        <w:rPr>
          <w:b/>
          <w:sz w:val="22"/>
        </w:rPr>
        <w:t>de frecuencia cardíaca</w:t>
      </w:r>
      <w:r w:rsidR="00A20072" w:rsidRPr="00454B20">
        <w:rPr>
          <w:sz w:val="22"/>
        </w:rPr>
        <w:t xml:space="preserve">. </w:t>
      </w:r>
    </w:p>
    <w:p w:rsidR="00454B20" w:rsidRDefault="00454B20" w:rsidP="00454B20">
      <w:pPr>
        <w:rPr>
          <w:sz w:val="22"/>
        </w:rPr>
      </w:pPr>
    </w:p>
    <w:p w:rsidR="00454B20" w:rsidRPr="00454B20" w:rsidRDefault="00454B20" w:rsidP="00BA3F1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454B20">
        <w:rPr>
          <w:sz w:val="22"/>
        </w:rPr>
        <w:t>L</w:t>
      </w:r>
      <w:r w:rsidR="00A20072" w:rsidRPr="00454B20">
        <w:rPr>
          <w:sz w:val="22"/>
        </w:rPr>
        <w:t xml:space="preserve">a estimulación del </w:t>
      </w:r>
      <w:r w:rsidR="00A20072" w:rsidRPr="00454B20">
        <w:rPr>
          <w:b/>
          <w:sz w:val="22"/>
        </w:rPr>
        <w:t>hipotálamo</w:t>
      </w:r>
      <w:r w:rsidR="00370E4E" w:rsidRPr="00454B20">
        <w:rPr>
          <w:b/>
          <w:sz w:val="22"/>
        </w:rPr>
        <w:t xml:space="preserve"> </w:t>
      </w:r>
      <w:r w:rsidR="00A20072" w:rsidRPr="00454B20">
        <w:rPr>
          <w:b/>
          <w:sz w:val="22"/>
        </w:rPr>
        <w:t>lateral y posterior</w:t>
      </w:r>
      <w:r w:rsidR="00A20072" w:rsidRPr="00454B20">
        <w:rPr>
          <w:sz w:val="22"/>
        </w:rPr>
        <w:t xml:space="preserve"> eleva la </w:t>
      </w:r>
      <w:r w:rsidRPr="00454B20">
        <w:rPr>
          <w:sz w:val="22"/>
        </w:rPr>
        <w:t xml:space="preserve">P/A </w:t>
      </w:r>
      <w:r w:rsidR="00A20072" w:rsidRPr="00454B20">
        <w:rPr>
          <w:sz w:val="22"/>
        </w:rPr>
        <w:t xml:space="preserve">y la </w:t>
      </w:r>
      <w:r w:rsidRPr="00454B20">
        <w:rPr>
          <w:sz w:val="22"/>
        </w:rPr>
        <w:t>FC</w:t>
      </w:r>
      <w:r w:rsidR="00370E4E" w:rsidRPr="00454B20">
        <w:rPr>
          <w:sz w:val="22"/>
        </w:rPr>
        <w:t xml:space="preserve"> </w:t>
      </w:r>
    </w:p>
    <w:p w:rsidR="00370E4E" w:rsidRPr="00454B20" w:rsidRDefault="00454B20" w:rsidP="00BA3F1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454B20">
        <w:rPr>
          <w:sz w:val="22"/>
        </w:rPr>
        <w:t>L</w:t>
      </w:r>
      <w:r w:rsidR="00A20072" w:rsidRPr="00454B20">
        <w:rPr>
          <w:sz w:val="22"/>
        </w:rPr>
        <w:t xml:space="preserve">a activación del </w:t>
      </w:r>
      <w:r w:rsidR="00A20072" w:rsidRPr="00454B20">
        <w:rPr>
          <w:b/>
          <w:sz w:val="22"/>
        </w:rPr>
        <w:t>área preóptica</w:t>
      </w:r>
      <w:r w:rsidR="00A20072" w:rsidRPr="00454B20">
        <w:rPr>
          <w:sz w:val="22"/>
        </w:rPr>
        <w:t xml:space="preserve"> </w:t>
      </w:r>
      <w:r w:rsidRPr="00454B20">
        <w:rPr>
          <w:sz w:val="22"/>
        </w:rPr>
        <w:t>disminuye</w:t>
      </w:r>
      <w:r w:rsidR="00A20072" w:rsidRPr="00454B20">
        <w:rPr>
          <w:sz w:val="22"/>
        </w:rPr>
        <w:t xml:space="preserve"> </w:t>
      </w:r>
      <w:r w:rsidRPr="00454B20">
        <w:rPr>
          <w:sz w:val="22"/>
        </w:rPr>
        <w:t>P/A y FC</w:t>
      </w:r>
      <w:r w:rsidR="00A20072" w:rsidRPr="00454B20">
        <w:rPr>
          <w:sz w:val="22"/>
        </w:rPr>
        <w:t xml:space="preserve">. </w:t>
      </w:r>
    </w:p>
    <w:p w:rsidR="00370E4E" w:rsidRDefault="00370E4E" w:rsidP="00454B20">
      <w:pPr>
        <w:rPr>
          <w:sz w:val="22"/>
        </w:rPr>
      </w:pPr>
    </w:p>
    <w:p w:rsidR="00A20072" w:rsidRPr="00454B20" w:rsidRDefault="00A20072" w:rsidP="00BA3F10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454B20">
        <w:rPr>
          <w:sz w:val="22"/>
        </w:rPr>
        <w:t>Estas acciones se transmiten a través de</w:t>
      </w:r>
      <w:r w:rsidR="00370E4E" w:rsidRPr="00454B20">
        <w:rPr>
          <w:sz w:val="22"/>
        </w:rPr>
        <w:t xml:space="preserve"> </w:t>
      </w:r>
      <w:r w:rsidRPr="00454B20">
        <w:rPr>
          <w:b/>
          <w:sz w:val="22"/>
        </w:rPr>
        <w:t>centros de control cardiovascular</w:t>
      </w:r>
      <w:r w:rsidRPr="00454B20">
        <w:rPr>
          <w:sz w:val="22"/>
        </w:rPr>
        <w:t xml:space="preserve"> específicos situados en las</w:t>
      </w:r>
      <w:r w:rsidR="00370E4E" w:rsidRPr="00454B20">
        <w:rPr>
          <w:sz w:val="22"/>
        </w:rPr>
        <w:t xml:space="preserve"> </w:t>
      </w:r>
      <w:r w:rsidRPr="00454B20">
        <w:rPr>
          <w:sz w:val="22"/>
        </w:rPr>
        <w:t xml:space="preserve">regiones </w:t>
      </w:r>
      <w:r w:rsidRPr="00454B20">
        <w:rPr>
          <w:b/>
          <w:sz w:val="22"/>
        </w:rPr>
        <w:t>reticulares de la protuberancia y el bulbo raquídeo</w:t>
      </w:r>
      <w:r w:rsidRPr="00454B20">
        <w:rPr>
          <w:sz w:val="22"/>
        </w:rPr>
        <w:t>.</w:t>
      </w:r>
    </w:p>
    <w:p w:rsidR="00473153" w:rsidRPr="00473153" w:rsidRDefault="00A20072" w:rsidP="00473153">
      <w:pPr>
        <w:pStyle w:val="Ttulo2"/>
      </w:pPr>
      <w:r w:rsidRPr="00473153">
        <w:lastRenderedPageBreak/>
        <w:t xml:space="preserve">Regulación de la temperatura corporal. </w:t>
      </w:r>
    </w:p>
    <w:p w:rsidR="00AE538B" w:rsidRDefault="00A20072" w:rsidP="00473153">
      <w:pPr>
        <w:rPr>
          <w:sz w:val="22"/>
        </w:rPr>
      </w:pPr>
      <w:r w:rsidRPr="000C7F1D">
        <w:rPr>
          <w:b/>
          <w:sz w:val="22"/>
        </w:rPr>
        <w:t>La porción anterior</w:t>
      </w:r>
      <w:r w:rsidR="00AE538B" w:rsidRPr="000C7F1D">
        <w:rPr>
          <w:b/>
          <w:sz w:val="22"/>
        </w:rPr>
        <w:t xml:space="preserve"> </w:t>
      </w:r>
      <w:r w:rsidRPr="000C7F1D">
        <w:rPr>
          <w:b/>
          <w:sz w:val="22"/>
        </w:rPr>
        <w:t>del hipotálamo</w:t>
      </w:r>
      <w:r w:rsidRPr="00A20072">
        <w:rPr>
          <w:sz w:val="22"/>
        </w:rPr>
        <w:t xml:space="preserve">, en área </w:t>
      </w:r>
      <w:r w:rsidRPr="000C7F1D">
        <w:rPr>
          <w:b/>
          <w:sz w:val="22"/>
        </w:rPr>
        <w:t>preóptica</w:t>
      </w:r>
      <w:r w:rsidRPr="00A20072">
        <w:rPr>
          <w:sz w:val="22"/>
        </w:rPr>
        <w:t>, se ocupa de</w:t>
      </w:r>
      <w:r w:rsidR="00473153">
        <w:rPr>
          <w:sz w:val="22"/>
        </w:rPr>
        <w:t xml:space="preserve"> </w:t>
      </w:r>
      <w:r w:rsidR="00473153" w:rsidRPr="00473153">
        <w:rPr>
          <w:sz w:val="22"/>
        </w:rPr>
        <w:t xml:space="preserve">regular la temperatura corporal. </w:t>
      </w:r>
    </w:p>
    <w:p w:rsidR="00AE538B" w:rsidRDefault="00AE538B" w:rsidP="00473153">
      <w:pPr>
        <w:rPr>
          <w:sz w:val="22"/>
        </w:rPr>
      </w:pPr>
      <w:r>
        <w:rPr>
          <w:sz w:val="22"/>
        </w:rPr>
        <w:t xml:space="preserve"> </w:t>
      </w:r>
    </w:p>
    <w:p w:rsidR="00AE538B" w:rsidRDefault="00473153" w:rsidP="00473153">
      <w:pPr>
        <w:rPr>
          <w:sz w:val="22"/>
        </w:rPr>
      </w:pPr>
      <w:r w:rsidRPr="000C7F1D">
        <w:rPr>
          <w:b/>
          <w:sz w:val="22"/>
        </w:rPr>
        <w:t>Un incremento</w:t>
      </w:r>
      <w:r w:rsidRPr="00473153">
        <w:rPr>
          <w:sz w:val="22"/>
        </w:rPr>
        <w:t xml:space="preserve"> de esta variable</w:t>
      </w:r>
      <w:r w:rsidR="00AE538B">
        <w:rPr>
          <w:sz w:val="22"/>
        </w:rPr>
        <w:t xml:space="preserve"> </w:t>
      </w:r>
      <w:r w:rsidRPr="00473153">
        <w:rPr>
          <w:sz w:val="22"/>
        </w:rPr>
        <w:t xml:space="preserve">en la </w:t>
      </w:r>
      <w:r w:rsidRPr="000C7F1D">
        <w:rPr>
          <w:b/>
          <w:sz w:val="22"/>
        </w:rPr>
        <w:t>sangre circulante</w:t>
      </w:r>
      <w:r w:rsidRPr="00473153">
        <w:rPr>
          <w:sz w:val="22"/>
        </w:rPr>
        <w:t xml:space="preserve"> a través de dicho área </w:t>
      </w:r>
      <w:r w:rsidRPr="000C7F1D">
        <w:rPr>
          <w:b/>
          <w:sz w:val="22"/>
        </w:rPr>
        <w:t>aumenta</w:t>
      </w:r>
      <w:r w:rsidRPr="00473153">
        <w:rPr>
          <w:sz w:val="22"/>
        </w:rPr>
        <w:t xml:space="preserve"> la actividad</w:t>
      </w:r>
      <w:r w:rsidR="00AE538B">
        <w:rPr>
          <w:sz w:val="22"/>
        </w:rPr>
        <w:t xml:space="preserve"> </w:t>
      </w:r>
      <w:r w:rsidRPr="00473153">
        <w:rPr>
          <w:sz w:val="22"/>
        </w:rPr>
        <w:t xml:space="preserve">de las </w:t>
      </w:r>
      <w:r w:rsidRPr="000C7F1D">
        <w:rPr>
          <w:b/>
          <w:sz w:val="22"/>
        </w:rPr>
        <w:t>neuronas</w:t>
      </w:r>
      <w:r w:rsidRPr="00473153">
        <w:rPr>
          <w:sz w:val="22"/>
        </w:rPr>
        <w:t xml:space="preserve"> sensibles a la </w:t>
      </w:r>
      <w:r w:rsidRPr="000C7F1D">
        <w:rPr>
          <w:b/>
          <w:sz w:val="22"/>
        </w:rPr>
        <w:t>temperatura</w:t>
      </w:r>
      <w:r w:rsidRPr="00473153">
        <w:rPr>
          <w:sz w:val="22"/>
        </w:rPr>
        <w:t>, mientras que</w:t>
      </w:r>
      <w:r w:rsidR="00AE538B">
        <w:rPr>
          <w:sz w:val="22"/>
        </w:rPr>
        <w:t xml:space="preserve"> </w:t>
      </w:r>
      <w:r w:rsidRPr="00473153">
        <w:rPr>
          <w:sz w:val="22"/>
        </w:rPr>
        <w:t xml:space="preserve">su descenso la </w:t>
      </w:r>
      <w:r w:rsidRPr="000C7F1D">
        <w:rPr>
          <w:b/>
          <w:sz w:val="22"/>
        </w:rPr>
        <w:t>reduce</w:t>
      </w:r>
      <w:r w:rsidRPr="00473153">
        <w:rPr>
          <w:sz w:val="22"/>
        </w:rPr>
        <w:t xml:space="preserve">. </w:t>
      </w:r>
    </w:p>
    <w:p w:rsidR="00AE538B" w:rsidRDefault="00E97717" w:rsidP="00473153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1F876919" wp14:editId="28D79576">
            <wp:simplePos x="0" y="0"/>
            <wp:positionH relativeFrom="column">
              <wp:posOffset>2662555</wp:posOffset>
            </wp:positionH>
            <wp:positionV relativeFrom="paragraph">
              <wp:posOffset>68580</wp:posOffset>
            </wp:positionV>
            <wp:extent cx="4578985" cy="2981325"/>
            <wp:effectExtent l="0" t="0" r="0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8985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8B" w:rsidRPr="00AE538B" w:rsidRDefault="00473153" w:rsidP="00AE538B">
      <w:pPr>
        <w:pStyle w:val="Ttulo2"/>
      </w:pPr>
      <w:r w:rsidRPr="00AE538B">
        <w:t xml:space="preserve">Regulación del agua corporal. </w:t>
      </w:r>
    </w:p>
    <w:p w:rsidR="00AE538B" w:rsidRDefault="00473153" w:rsidP="00473153">
      <w:pPr>
        <w:rPr>
          <w:sz w:val="22"/>
        </w:rPr>
      </w:pPr>
      <w:r w:rsidRPr="00473153">
        <w:rPr>
          <w:sz w:val="22"/>
        </w:rPr>
        <w:t>El hipotálamo regula el agua</w:t>
      </w:r>
      <w:r w:rsidR="00AE538B">
        <w:rPr>
          <w:sz w:val="22"/>
        </w:rPr>
        <w:t xml:space="preserve"> </w:t>
      </w:r>
      <w:r w:rsidRPr="00473153">
        <w:rPr>
          <w:sz w:val="22"/>
        </w:rPr>
        <w:t xml:space="preserve">corporal por dos procedimientos: </w:t>
      </w:r>
    </w:p>
    <w:p w:rsidR="00AE538B" w:rsidRPr="00080FDC" w:rsidRDefault="00473153" w:rsidP="00BA3F10">
      <w:pPr>
        <w:pStyle w:val="Prrafodelista"/>
        <w:numPr>
          <w:ilvl w:val="0"/>
          <w:numId w:val="25"/>
        </w:numPr>
        <w:rPr>
          <w:sz w:val="22"/>
        </w:rPr>
      </w:pPr>
      <w:r w:rsidRPr="00724A5E">
        <w:rPr>
          <w:b/>
          <w:sz w:val="22"/>
        </w:rPr>
        <w:t>originando la sensación</w:t>
      </w:r>
      <w:r w:rsidR="00AE538B" w:rsidRPr="00724A5E">
        <w:rPr>
          <w:b/>
          <w:sz w:val="22"/>
        </w:rPr>
        <w:t xml:space="preserve"> </w:t>
      </w:r>
      <w:r w:rsidRPr="00724A5E">
        <w:rPr>
          <w:b/>
          <w:sz w:val="22"/>
        </w:rPr>
        <w:t>de sed</w:t>
      </w:r>
      <w:r w:rsidRPr="00080FDC">
        <w:rPr>
          <w:sz w:val="22"/>
        </w:rPr>
        <w:t>, lo que lleva a que el animal o la persona beban agua, y</w:t>
      </w:r>
      <w:r w:rsidR="00AE538B" w:rsidRPr="00080FDC">
        <w:rPr>
          <w:sz w:val="22"/>
        </w:rPr>
        <w:t xml:space="preserve"> </w:t>
      </w:r>
    </w:p>
    <w:p w:rsidR="00AE538B" w:rsidRPr="00080FDC" w:rsidRDefault="00473153" w:rsidP="00BA3F10">
      <w:pPr>
        <w:pStyle w:val="Prrafodelista"/>
        <w:numPr>
          <w:ilvl w:val="0"/>
          <w:numId w:val="25"/>
        </w:numPr>
        <w:rPr>
          <w:sz w:val="22"/>
        </w:rPr>
      </w:pPr>
      <w:r w:rsidRPr="00724A5E">
        <w:rPr>
          <w:b/>
          <w:sz w:val="22"/>
        </w:rPr>
        <w:t>controlando la excreción de agua</w:t>
      </w:r>
      <w:r w:rsidRPr="00080FDC">
        <w:rPr>
          <w:sz w:val="22"/>
        </w:rPr>
        <w:t xml:space="preserve"> por la orina. </w:t>
      </w:r>
    </w:p>
    <w:p w:rsidR="00AE538B" w:rsidRDefault="00AE538B" w:rsidP="00473153">
      <w:pPr>
        <w:rPr>
          <w:sz w:val="22"/>
        </w:rPr>
      </w:pPr>
    </w:p>
    <w:p w:rsidR="00AE538B" w:rsidRPr="003E53BF" w:rsidRDefault="00473153" w:rsidP="00BA3F1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3E53BF">
        <w:rPr>
          <w:sz w:val="22"/>
        </w:rPr>
        <w:t xml:space="preserve">En el </w:t>
      </w:r>
      <w:r w:rsidRPr="003E53BF">
        <w:rPr>
          <w:b/>
          <w:sz w:val="22"/>
        </w:rPr>
        <w:t>hipotálamo</w:t>
      </w:r>
      <w:r w:rsidR="00AE538B" w:rsidRPr="003E53BF">
        <w:rPr>
          <w:b/>
          <w:sz w:val="22"/>
        </w:rPr>
        <w:t xml:space="preserve"> </w:t>
      </w:r>
      <w:r w:rsidRPr="003E53BF">
        <w:rPr>
          <w:b/>
          <w:sz w:val="22"/>
        </w:rPr>
        <w:t>lateral</w:t>
      </w:r>
      <w:r w:rsidRPr="003E53BF">
        <w:rPr>
          <w:sz w:val="22"/>
        </w:rPr>
        <w:t xml:space="preserve"> está situada una zona denominada </w:t>
      </w:r>
      <w:r w:rsidRPr="003E53BF">
        <w:rPr>
          <w:b/>
          <w:sz w:val="22"/>
        </w:rPr>
        <w:t>centro de la sed</w:t>
      </w:r>
      <w:r w:rsidRPr="003E53BF">
        <w:rPr>
          <w:sz w:val="22"/>
        </w:rPr>
        <w:t>.</w:t>
      </w:r>
      <w:r w:rsidR="00AE538B" w:rsidRPr="003E53BF">
        <w:rPr>
          <w:sz w:val="22"/>
        </w:rPr>
        <w:t xml:space="preserve"> </w:t>
      </w:r>
    </w:p>
    <w:p w:rsidR="00473153" w:rsidRPr="003E53BF" w:rsidRDefault="00473153" w:rsidP="00BA3F1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3E53BF">
        <w:rPr>
          <w:sz w:val="22"/>
        </w:rPr>
        <w:t xml:space="preserve">Cuando los </w:t>
      </w:r>
      <w:r w:rsidRPr="003E53BF">
        <w:rPr>
          <w:b/>
          <w:sz w:val="22"/>
        </w:rPr>
        <w:t xml:space="preserve">electrólitos de los líquidos </w:t>
      </w:r>
      <w:r w:rsidR="003E53BF" w:rsidRPr="003E53BF">
        <w:rPr>
          <w:sz w:val="22"/>
        </w:rPr>
        <w:t xml:space="preserve">se </w:t>
      </w:r>
      <w:r w:rsidRPr="003E53BF">
        <w:rPr>
          <w:sz w:val="22"/>
        </w:rPr>
        <w:t>concentran</w:t>
      </w:r>
      <w:r w:rsidR="00AE538B" w:rsidRPr="003E53BF">
        <w:rPr>
          <w:sz w:val="22"/>
        </w:rPr>
        <w:t xml:space="preserve"> </w:t>
      </w:r>
      <w:r w:rsidRPr="003E53BF">
        <w:rPr>
          <w:sz w:val="22"/>
        </w:rPr>
        <w:t>en este centro o en zonas emparentadas</w:t>
      </w:r>
      <w:r w:rsidR="00AE538B" w:rsidRPr="003E53BF">
        <w:rPr>
          <w:sz w:val="22"/>
        </w:rPr>
        <w:t xml:space="preserve"> </w:t>
      </w:r>
      <w:r w:rsidRPr="003E53BF">
        <w:rPr>
          <w:sz w:val="22"/>
        </w:rPr>
        <w:t>con él, el animal contrae un intenso deseo de beber agua.</w:t>
      </w:r>
    </w:p>
    <w:p w:rsidR="00AE538B" w:rsidRPr="00473153" w:rsidRDefault="00AE538B" w:rsidP="003E53BF">
      <w:pPr>
        <w:rPr>
          <w:sz w:val="22"/>
        </w:rPr>
      </w:pPr>
    </w:p>
    <w:p w:rsidR="00AE538B" w:rsidRPr="003E53BF" w:rsidRDefault="00473153" w:rsidP="00BA3F1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3E53BF">
        <w:rPr>
          <w:sz w:val="22"/>
        </w:rPr>
        <w:t xml:space="preserve">El control de la </w:t>
      </w:r>
      <w:r w:rsidRPr="003E53BF">
        <w:rPr>
          <w:b/>
          <w:sz w:val="22"/>
        </w:rPr>
        <w:t xml:space="preserve">excreción renal de agua </w:t>
      </w:r>
      <w:r w:rsidRPr="003E53BF">
        <w:rPr>
          <w:sz w:val="22"/>
        </w:rPr>
        <w:t>se encuentra asignado</w:t>
      </w:r>
      <w:r w:rsidR="00AE538B" w:rsidRPr="003E53BF">
        <w:rPr>
          <w:sz w:val="22"/>
        </w:rPr>
        <w:t xml:space="preserve"> </w:t>
      </w:r>
      <w:r w:rsidRPr="003E53BF">
        <w:rPr>
          <w:sz w:val="22"/>
        </w:rPr>
        <w:t xml:space="preserve">sobre todo a los </w:t>
      </w:r>
      <w:r w:rsidRPr="003E53BF">
        <w:rPr>
          <w:b/>
          <w:sz w:val="22"/>
        </w:rPr>
        <w:t>núcleos supraópticos</w:t>
      </w:r>
      <w:r w:rsidRPr="003E53BF">
        <w:rPr>
          <w:sz w:val="22"/>
        </w:rPr>
        <w:t xml:space="preserve">. </w:t>
      </w:r>
    </w:p>
    <w:p w:rsidR="00AE538B" w:rsidRPr="003E53BF" w:rsidRDefault="00473153" w:rsidP="00BA3F1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3E53BF">
        <w:rPr>
          <w:b/>
          <w:sz w:val="22"/>
        </w:rPr>
        <w:t>Sus fibras nerviosas</w:t>
      </w:r>
      <w:r w:rsidRPr="003E53BF">
        <w:rPr>
          <w:sz w:val="22"/>
        </w:rPr>
        <w:t xml:space="preserve"> avanzan en sentido </w:t>
      </w:r>
      <w:r w:rsidRPr="003E53BF">
        <w:rPr>
          <w:b/>
          <w:sz w:val="22"/>
        </w:rPr>
        <w:t>descendente</w:t>
      </w:r>
      <w:r w:rsidR="00AE538B" w:rsidRPr="003E53BF">
        <w:rPr>
          <w:sz w:val="22"/>
        </w:rPr>
        <w:t xml:space="preserve"> </w:t>
      </w:r>
      <w:r w:rsidRPr="003E53BF">
        <w:rPr>
          <w:sz w:val="22"/>
        </w:rPr>
        <w:t xml:space="preserve">a través del </w:t>
      </w:r>
      <w:r w:rsidRPr="003E53BF">
        <w:rPr>
          <w:b/>
          <w:sz w:val="22"/>
        </w:rPr>
        <w:t>infundíbulo</w:t>
      </w:r>
      <w:r w:rsidRPr="003E53BF">
        <w:rPr>
          <w:sz w:val="22"/>
        </w:rPr>
        <w:t xml:space="preserve"> del hipotálamo hacia la </w:t>
      </w:r>
      <w:r w:rsidRPr="003E53BF">
        <w:rPr>
          <w:b/>
          <w:sz w:val="22"/>
        </w:rPr>
        <w:t>neurohipófisis</w:t>
      </w:r>
      <w:r w:rsidRPr="003E53BF">
        <w:rPr>
          <w:sz w:val="22"/>
        </w:rPr>
        <w:t>,</w:t>
      </w:r>
      <w:r w:rsidR="00AE538B" w:rsidRPr="003E53BF">
        <w:rPr>
          <w:sz w:val="22"/>
        </w:rPr>
        <w:t xml:space="preserve"> </w:t>
      </w:r>
      <w:r w:rsidRPr="003E53BF">
        <w:rPr>
          <w:sz w:val="22"/>
        </w:rPr>
        <w:t xml:space="preserve">donde sus terminaciones nerviosas segregan la </w:t>
      </w:r>
      <w:r w:rsidRPr="003E53BF">
        <w:rPr>
          <w:b/>
          <w:sz w:val="22"/>
        </w:rPr>
        <w:t>hormona</w:t>
      </w:r>
      <w:r w:rsidR="00AE538B" w:rsidRPr="003E53BF">
        <w:rPr>
          <w:b/>
          <w:sz w:val="22"/>
        </w:rPr>
        <w:t xml:space="preserve"> </w:t>
      </w:r>
      <w:r w:rsidRPr="003E53BF">
        <w:rPr>
          <w:b/>
          <w:sz w:val="22"/>
        </w:rPr>
        <w:t>antidiurética</w:t>
      </w:r>
      <w:r w:rsidRPr="003E53BF">
        <w:rPr>
          <w:sz w:val="22"/>
        </w:rPr>
        <w:t xml:space="preserve"> (</w:t>
      </w:r>
      <w:r w:rsidRPr="003E53BF">
        <w:rPr>
          <w:b/>
          <w:sz w:val="22"/>
        </w:rPr>
        <w:t>vasopresina</w:t>
      </w:r>
      <w:r w:rsidRPr="003E53BF">
        <w:rPr>
          <w:sz w:val="22"/>
        </w:rPr>
        <w:t xml:space="preserve">). </w:t>
      </w:r>
    </w:p>
    <w:p w:rsidR="00AE538B" w:rsidRDefault="00AE538B" w:rsidP="003E53BF">
      <w:pPr>
        <w:rPr>
          <w:sz w:val="22"/>
        </w:rPr>
      </w:pPr>
    </w:p>
    <w:p w:rsidR="00AE538B" w:rsidRDefault="003E53BF" w:rsidP="00BA3F10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CB7B85">
        <w:rPr>
          <w:b/>
          <w:sz w:val="22"/>
        </w:rPr>
        <w:t xml:space="preserve">La vasopresina </w:t>
      </w:r>
      <w:r w:rsidR="00473153" w:rsidRPr="00CB7B85">
        <w:rPr>
          <w:sz w:val="22"/>
        </w:rPr>
        <w:t xml:space="preserve">se absorbe por la sangre y se transporta hasta los </w:t>
      </w:r>
      <w:r w:rsidR="00473153" w:rsidRPr="00CB7B85">
        <w:rPr>
          <w:b/>
          <w:sz w:val="22"/>
        </w:rPr>
        <w:t>riñones</w:t>
      </w:r>
      <w:r w:rsidR="00473153" w:rsidRPr="00CB7B85">
        <w:rPr>
          <w:sz w:val="22"/>
        </w:rPr>
        <w:t xml:space="preserve">, donde actúa sobre los </w:t>
      </w:r>
      <w:r w:rsidR="00473153" w:rsidRPr="00CB7B85">
        <w:rPr>
          <w:b/>
          <w:sz w:val="22"/>
        </w:rPr>
        <w:t>túbulos</w:t>
      </w:r>
      <w:r w:rsidR="00473153" w:rsidRPr="00CB7B85">
        <w:rPr>
          <w:sz w:val="22"/>
        </w:rPr>
        <w:t xml:space="preserve"> colectores para aumentar</w:t>
      </w:r>
      <w:r w:rsidR="00AE538B" w:rsidRPr="00CB7B85">
        <w:rPr>
          <w:sz w:val="22"/>
        </w:rPr>
        <w:t xml:space="preserve"> </w:t>
      </w:r>
      <w:r w:rsidR="00473153" w:rsidRPr="00CB7B85">
        <w:rPr>
          <w:sz w:val="22"/>
        </w:rPr>
        <w:t xml:space="preserve">la reabsorción de agua. </w:t>
      </w:r>
    </w:p>
    <w:p w:rsidR="00CB7B85" w:rsidRPr="00CB7B85" w:rsidRDefault="00CB7B85" w:rsidP="00CB7B85">
      <w:pPr>
        <w:pStyle w:val="Prrafodelista"/>
        <w:rPr>
          <w:sz w:val="22"/>
        </w:rPr>
      </w:pPr>
    </w:p>
    <w:p w:rsidR="00473153" w:rsidRPr="00473153" w:rsidRDefault="00473153" w:rsidP="00473153">
      <w:pPr>
        <w:pStyle w:val="Ttulo2"/>
      </w:pPr>
      <w:r w:rsidRPr="00473153">
        <w:t xml:space="preserve">Regulación de la contractilidad uterina y de la expulsión de leche por la mama. </w:t>
      </w:r>
    </w:p>
    <w:p w:rsidR="00473153" w:rsidRPr="00B44539" w:rsidRDefault="00473153" w:rsidP="00BA3F10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B44539">
        <w:rPr>
          <w:sz w:val="22"/>
        </w:rPr>
        <w:t xml:space="preserve">La estimulación de </w:t>
      </w:r>
      <w:r w:rsidRPr="00B44539">
        <w:rPr>
          <w:b/>
          <w:sz w:val="22"/>
        </w:rPr>
        <w:t>núcleos paraventriculares</w:t>
      </w:r>
      <w:r w:rsidR="00CB7B85" w:rsidRPr="00B44539">
        <w:rPr>
          <w:sz w:val="22"/>
        </w:rPr>
        <w:t xml:space="preserve"> </w:t>
      </w:r>
      <w:r w:rsidRPr="00B44539">
        <w:rPr>
          <w:sz w:val="22"/>
        </w:rPr>
        <w:t xml:space="preserve">hace que sus neuronas segreguen la hormona </w:t>
      </w:r>
      <w:r w:rsidRPr="00B44539">
        <w:rPr>
          <w:b/>
          <w:sz w:val="22"/>
        </w:rPr>
        <w:t>oxitocina</w:t>
      </w:r>
      <w:r w:rsidRPr="00B44539">
        <w:rPr>
          <w:sz w:val="22"/>
        </w:rPr>
        <w:t>.</w:t>
      </w:r>
    </w:p>
    <w:p w:rsidR="00CB7B85" w:rsidRPr="00473153" w:rsidRDefault="00CB7B85" w:rsidP="00B44539">
      <w:pPr>
        <w:rPr>
          <w:sz w:val="22"/>
        </w:rPr>
      </w:pPr>
    </w:p>
    <w:p w:rsidR="00473153" w:rsidRPr="00B44539" w:rsidRDefault="00B44539" w:rsidP="00BA3F10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B44539">
        <w:rPr>
          <w:b/>
          <w:sz w:val="22"/>
        </w:rPr>
        <w:t>La Oxitocina</w:t>
      </w:r>
      <w:r w:rsidR="00473153" w:rsidRPr="00B44539">
        <w:rPr>
          <w:sz w:val="22"/>
        </w:rPr>
        <w:t xml:space="preserve"> aumenta la contractilidad del </w:t>
      </w:r>
      <w:r w:rsidR="00473153" w:rsidRPr="00B44539">
        <w:rPr>
          <w:b/>
          <w:sz w:val="22"/>
        </w:rPr>
        <w:t>útero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al tiempo que contrae las células </w:t>
      </w:r>
      <w:proofErr w:type="spellStart"/>
      <w:r w:rsidR="00473153" w:rsidRPr="00B44539">
        <w:rPr>
          <w:b/>
          <w:sz w:val="22"/>
        </w:rPr>
        <w:t>mioepiteliales</w:t>
      </w:r>
      <w:proofErr w:type="spellEnd"/>
      <w:r w:rsidR="00473153" w:rsidRPr="00B44539">
        <w:rPr>
          <w:sz w:val="22"/>
        </w:rPr>
        <w:t xml:space="preserve"> alrededor de los</w:t>
      </w:r>
      <w:r w:rsidR="00CB7B85" w:rsidRPr="00B44539">
        <w:rPr>
          <w:sz w:val="22"/>
        </w:rPr>
        <w:t xml:space="preserve"> </w:t>
      </w:r>
      <w:r w:rsidR="00473153" w:rsidRPr="00B44539">
        <w:rPr>
          <w:b/>
          <w:sz w:val="22"/>
        </w:rPr>
        <w:t>alvéolos mamarios</w:t>
      </w:r>
      <w:r w:rsidR="00473153" w:rsidRPr="00B44539">
        <w:rPr>
          <w:sz w:val="22"/>
        </w:rPr>
        <w:t xml:space="preserve">, </w:t>
      </w:r>
      <w:r>
        <w:rPr>
          <w:sz w:val="22"/>
        </w:rPr>
        <w:t xml:space="preserve">para </w:t>
      </w:r>
      <w:r w:rsidR="00473153" w:rsidRPr="00B44539">
        <w:rPr>
          <w:sz w:val="22"/>
        </w:rPr>
        <w:t>que viertan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su contenido a través del </w:t>
      </w:r>
      <w:r w:rsidR="00473153" w:rsidRPr="00B44539">
        <w:rPr>
          <w:b/>
          <w:sz w:val="22"/>
        </w:rPr>
        <w:t>pezón</w:t>
      </w:r>
      <w:r w:rsidR="00473153" w:rsidRPr="00B44539">
        <w:rPr>
          <w:sz w:val="22"/>
        </w:rPr>
        <w:t>.</w:t>
      </w:r>
      <w:r w:rsidR="00CB7B85" w:rsidRPr="00B44539">
        <w:rPr>
          <w:sz w:val="22"/>
        </w:rPr>
        <w:t xml:space="preserve"> </w:t>
      </w:r>
    </w:p>
    <w:p w:rsidR="00CB7B85" w:rsidRPr="00473153" w:rsidRDefault="00CB7B85" w:rsidP="00B44539">
      <w:pPr>
        <w:rPr>
          <w:sz w:val="22"/>
        </w:rPr>
      </w:pPr>
    </w:p>
    <w:p w:rsidR="00CB7B85" w:rsidRPr="00B44539" w:rsidRDefault="00B44539" w:rsidP="00BA3F10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sz w:val="22"/>
        </w:rPr>
        <w:t>G</w:t>
      </w:r>
      <w:r w:rsidR="00473153" w:rsidRPr="00B44539">
        <w:rPr>
          <w:sz w:val="22"/>
        </w:rPr>
        <w:t xml:space="preserve">randes </w:t>
      </w:r>
      <w:r>
        <w:rPr>
          <w:sz w:val="22"/>
        </w:rPr>
        <w:t xml:space="preserve">cantidades </w:t>
      </w:r>
      <w:r w:rsidR="00473153" w:rsidRPr="00B44539">
        <w:rPr>
          <w:sz w:val="22"/>
        </w:rPr>
        <w:t xml:space="preserve">de </w:t>
      </w:r>
      <w:r w:rsidR="00473153" w:rsidRPr="00B44539">
        <w:rPr>
          <w:b/>
          <w:sz w:val="22"/>
        </w:rPr>
        <w:t>oxitocina</w:t>
      </w:r>
      <w:r w:rsidR="00473153" w:rsidRPr="00B44539">
        <w:rPr>
          <w:sz w:val="22"/>
        </w:rPr>
        <w:t>, favorece</w:t>
      </w:r>
      <w:r>
        <w:rPr>
          <w:sz w:val="22"/>
        </w:rPr>
        <w:t>n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las </w:t>
      </w:r>
      <w:r w:rsidR="00473153" w:rsidRPr="00B44539">
        <w:rPr>
          <w:b/>
          <w:sz w:val="22"/>
        </w:rPr>
        <w:t>contracciones del parto</w:t>
      </w:r>
      <w:r w:rsidR="00473153" w:rsidRPr="00B44539">
        <w:rPr>
          <w:sz w:val="22"/>
        </w:rPr>
        <w:t xml:space="preserve"> que expulsan al bebé. </w:t>
      </w:r>
    </w:p>
    <w:p w:rsidR="00CB7B85" w:rsidRDefault="00CB7B85" w:rsidP="00B44539">
      <w:pPr>
        <w:rPr>
          <w:sz w:val="22"/>
        </w:rPr>
      </w:pPr>
    </w:p>
    <w:p w:rsidR="00473153" w:rsidRPr="00B44539" w:rsidRDefault="00B44539" w:rsidP="00BA3F10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B44539">
        <w:rPr>
          <w:b/>
          <w:sz w:val="22"/>
        </w:rPr>
        <w:t>S</w:t>
      </w:r>
      <w:r w:rsidR="00473153" w:rsidRPr="00B44539">
        <w:rPr>
          <w:b/>
          <w:sz w:val="22"/>
        </w:rPr>
        <w:t>iempre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que el </w:t>
      </w:r>
      <w:r w:rsidR="00473153" w:rsidRPr="00B44539">
        <w:rPr>
          <w:b/>
          <w:sz w:val="22"/>
        </w:rPr>
        <w:t>bebé succione del pecho de su madre</w:t>
      </w:r>
      <w:r w:rsidR="00473153" w:rsidRPr="00B44539">
        <w:rPr>
          <w:sz w:val="22"/>
        </w:rPr>
        <w:t>, una señal refleja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que viaja desde el </w:t>
      </w:r>
      <w:r w:rsidR="00473153" w:rsidRPr="00B44539">
        <w:rPr>
          <w:b/>
          <w:sz w:val="22"/>
        </w:rPr>
        <w:t>pezón</w:t>
      </w:r>
      <w:r w:rsidR="00473153" w:rsidRPr="00B44539">
        <w:rPr>
          <w:sz w:val="22"/>
        </w:rPr>
        <w:t xml:space="preserve"> hasta el </w:t>
      </w:r>
      <w:r w:rsidR="00473153" w:rsidRPr="00B44539">
        <w:rPr>
          <w:b/>
          <w:sz w:val="22"/>
        </w:rPr>
        <w:t>hipotálamo posterior</w:t>
      </w:r>
      <w:r w:rsidR="00473153" w:rsidRPr="00B44539">
        <w:rPr>
          <w:sz w:val="22"/>
        </w:rPr>
        <w:t xml:space="preserve"> también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provoca la liberación de </w:t>
      </w:r>
      <w:r w:rsidR="00473153" w:rsidRPr="00B44539">
        <w:rPr>
          <w:b/>
          <w:sz w:val="22"/>
        </w:rPr>
        <w:t>oxitocina</w:t>
      </w:r>
      <w:r w:rsidR="00473153" w:rsidRPr="00B44539">
        <w:rPr>
          <w:sz w:val="22"/>
        </w:rPr>
        <w:t xml:space="preserve">, </w:t>
      </w:r>
      <w:r>
        <w:rPr>
          <w:sz w:val="22"/>
        </w:rPr>
        <w:t xml:space="preserve">para </w:t>
      </w:r>
      <w:r w:rsidR="00473153" w:rsidRPr="00B44539">
        <w:rPr>
          <w:b/>
          <w:sz w:val="22"/>
        </w:rPr>
        <w:t>contraer</w:t>
      </w:r>
      <w:r w:rsidR="00473153" w:rsidRPr="00B44539">
        <w:rPr>
          <w:sz w:val="22"/>
        </w:rPr>
        <w:t xml:space="preserve"> los </w:t>
      </w:r>
      <w:r w:rsidR="00473153" w:rsidRPr="00B44539">
        <w:rPr>
          <w:b/>
          <w:sz w:val="22"/>
        </w:rPr>
        <w:t>conductillos mamarios</w:t>
      </w:r>
      <w:r w:rsidR="00473153" w:rsidRPr="00B44539">
        <w:rPr>
          <w:sz w:val="22"/>
        </w:rPr>
        <w:t>, para</w:t>
      </w:r>
      <w:r w:rsidR="00CB7B85" w:rsidRPr="00B44539">
        <w:rPr>
          <w:sz w:val="22"/>
        </w:rPr>
        <w:t xml:space="preserve"> </w:t>
      </w:r>
      <w:r w:rsidR="00473153" w:rsidRPr="00B44539">
        <w:rPr>
          <w:b/>
          <w:sz w:val="22"/>
        </w:rPr>
        <w:t>expulsar la leche</w:t>
      </w:r>
      <w:r w:rsidR="00473153" w:rsidRPr="00B44539">
        <w:rPr>
          <w:sz w:val="22"/>
        </w:rPr>
        <w:t xml:space="preserve"> a través de los pezones de modo que el bebé</w:t>
      </w:r>
      <w:r w:rsidR="00CB7B85" w:rsidRPr="00B44539">
        <w:rPr>
          <w:sz w:val="22"/>
        </w:rPr>
        <w:t xml:space="preserve"> </w:t>
      </w:r>
      <w:r w:rsidR="00473153" w:rsidRPr="00B44539">
        <w:rPr>
          <w:sz w:val="22"/>
        </w:rPr>
        <w:t xml:space="preserve">logre alimentarse. </w:t>
      </w:r>
    </w:p>
    <w:p w:rsidR="00CB7B85" w:rsidRDefault="00CB7B85" w:rsidP="00473153">
      <w:pPr>
        <w:rPr>
          <w:sz w:val="22"/>
        </w:rPr>
      </w:pPr>
    </w:p>
    <w:p w:rsidR="00473153" w:rsidRPr="00473153" w:rsidRDefault="00473153" w:rsidP="00473153">
      <w:pPr>
        <w:pStyle w:val="Ttulo2"/>
      </w:pPr>
      <w:r w:rsidRPr="00473153">
        <w:t xml:space="preserve">Regulación digestiva y de la alimentación. </w:t>
      </w:r>
    </w:p>
    <w:p w:rsidR="00B44539" w:rsidRPr="00A63FC9" w:rsidRDefault="00204268" w:rsidP="00BA3F10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A63FC9">
        <w:rPr>
          <w:b/>
          <w:sz w:val="22"/>
        </w:rPr>
        <w:t>Área hipotalámica lateral:</w:t>
      </w:r>
      <w:r w:rsidRPr="00A63FC9">
        <w:rPr>
          <w:sz w:val="22"/>
        </w:rPr>
        <w:t xml:space="preserve"> R</w:t>
      </w:r>
      <w:r w:rsidR="00473153" w:rsidRPr="00A63FC9">
        <w:rPr>
          <w:sz w:val="22"/>
        </w:rPr>
        <w:t xml:space="preserve">egión vinculada al </w:t>
      </w:r>
      <w:r w:rsidR="00473153" w:rsidRPr="00312BEC">
        <w:rPr>
          <w:b/>
          <w:sz w:val="22"/>
        </w:rPr>
        <w:t>hambre</w:t>
      </w:r>
      <w:r w:rsidRPr="00A63FC9">
        <w:rPr>
          <w:sz w:val="22"/>
        </w:rPr>
        <w:t>; Ante lesión bilateral pierde impulso de alimentarse</w:t>
      </w:r>
      <w:r w:rsidR="00473153" w:rsidRPr="00A63FC9">
        <w:rPr>
          <w:sz w:val="22"/>
        </w:rPr>
        <w:t xml:space="preserve">. </w:t>
      </w:r>
    </w:p>
    <w:p w:rsidR="00B44539" w:rsidRPr="00A63FC9" w:rsidRDefault="00204268" w:rsidP="00BA3F10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A63FC9">
        <w:rPr>
          <w:b/>
          <w:sz w:val="22"/>
        </w:rPr>
        <w:t>N</w:t>
      </w:r>
      <w:r w:rsidR="00473153" w:rsidRPr="00A63FC9">
        <w:rPr>
          <w:b/>
          <w:sz w:val="22"/>
        </w:rPr>
        <w:t>úcleos ventromediales</w:t>
      </w:r>
      <w:r w:rsidRPr="00A63FC9">
        <w:rPr>
          <w:b/>
          <w:sz w:val="22"/>
        </w:rPr>
        <w:t>:</w:t>
      </w:r>
      <w:r w:rsidR="00473153" w:rsidRPr="00A63FC9">
        <w:rPr>
          <w:sz w:val="22"/>
        </w:rPr>
        <w:t xml:space="preserve"> está situado un centro que se</w:t>
      </w:r>
      <w:r w:rsidR="00B44539" w:rsidRPr="00A63FC9">
        <w:rPr>
          <w:sz w:val="22"/>
        </w:rPr>
        <w:t xml:space="preserve"> </w:t>
      </w:r>
      <w:r w:rsidR="00473153" w:rsidRPr="00A63FC9">
        <w:rPr>
          <w:sz w:val="22"/>
        </w:rPr>
        <w:t xml:space="preserve">opone al deseo de comida, llamado </w:t>
      </w:r>
      <w:r w:rsidR="00473153" w:rsidRPr="00312BEC">
        <w:rPr>
          <w:b/>
          <w:sz w:val="22"/>
        </w:rPr>
        <w:t>centro de la saciedad</w:t>
      </w:r>
      <w:r w:rsidR="00473153" w:rsidRPr="00A63FC9">
        <w:rPr>
          <w:sz w:val="22"/>
        </w:rPr>
        <w:t xml:space="preserve">. </w:t>
      </w:r>
      <w:r w:rsidR="00312BEC">
        <w:rPr>
          <w:sz w:val="22"/>
        </w:rPr>
        <w:t>S</w:t>
      </w:r>
      <w:r w:rsidR="00312BEC" w:rsidRPr="00A63FC9">
        <w:rPr>
          <w:sz w:val="22"/>
        </w:rPr>
        <w:t xml:space="preserve">i </w:t>
      </w:r>
      <w:r w:rsidR="00312BEC">
        <w:rPr>
          <w:sz w:val="22"/>
        </w:rPr>
        <w:t xml:space="preserve">hay </w:t>
      </w:r>
      <w:r w:rsidR="00312BEC" w:rsidRPr="00A63FC9">
        <w:rPr>
          <w:sz w:val="22"/>
        </w:rPr>
        <w:t>destrucción bilateral de</w:t>
      </w:r>
      <w:r w:rsidR="00312BEC">
        <w:rPr>
          <w:sz w:val="22"/>
        </w:rPr>
        <w:t>l</w:t>
      </w:r>
      <w:r w:rsidR="00312BEC" w:rsidRPr="00A63FC9">
        <w:rPr>
          <w:sz w:val="22"/>
        </w:rPr>
        <w:t xml:space="preserve"> área, nunca </w:t>
      </w:r>
      <w:r w:rsidR="00312BEC">
        <w:rPr>
          <w:sz w:val="22"/>
        </w:rPr>
        <w:t xml:space="preserve">se </w:t>
      </w:r>
      <w:r w:rsidR="00312BEC" w:rsidRPr="00A63FC9">
        <w:rPr>
          <w:sz w:val="22"/>
        </w:rPr>
        <w:t xml:space="preserve">llega a </w:t>
      </w:r>
      <w:r w:rsidR="00312BEC">
        <w:rPr>
          <w:sz w:val="22"/>
        </w:rPr>
        <w:t>saciar.</w:t>
      </w:r>
    </w:p>
    <w:p w:rsidR="00473153" w:rsidRPr="00A63FC9" w:rsidRDefault="00312BEC" w:rsidP="00BA3F10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312BEC">
        <w:rPr>
          <w:b/>
          <w:sz w:val="22"/>
        </w:rPr>
        <w:t xml:space="preserve">Cuerpos mamilares </w:t>
      </w:r>
      <w:r w:rsidR="00473153" w:rsidRPr="00312BEC">
        <w:rPr>
          <w:b/>
          <w:sz w:val="22"/>
        </w:rPr>
        <w:t xml:space="preserve">del hipotálamo </w:t>
      </w:r>
      <w:r w:rsidR="00473153" w:rsidRPr="00A63FC9">
        <w:rPr>
          <w:sz w:val="22"/>
        </w:rPr>
        <w:t>regulan parcialmente patrones de reflejos</w:t>
      </w:r>
      <w:r w:rsidR="00B44539" w:rsidRPr="00A63FC9">
        <w:rPr>
          <w:sz w:val="22"/>
        </w:rPr>
        <w:t xml:space="preserve"> </w:t>
      </w:r>
      <w:r w:rsidR="00473153" w:rsidRPr="00A63FC9">
        <w:rPr>
          <w:sz w:val="22"/>
        </w:rPr>
        <w:t>de alimentación, como lamerse los labios y deglutir.</w:t>
      </w:r>
      <w:r w:rsidR="00B44539" w:rsidRPr="00A63FC9">
        <w:rPr>
          <w:sz w:val="22"/>
        </w:rPr>
        <w:t xml:space="preserve"> </w:t>
      </w:r>
    </w:p>
    <w:p w:rsidR="00B44539" w:rsidRDefault="00B44539" w:rsidP="00A63FC9">
      <w:pPr>
        <w:rPr>
          <w:sz w:val="22"/>
        </w:rPr>
      </w:pPr>
    </w:p>
    <w:p w:rsidR="00473153" w:rsidRPr="00473153" w:rsidRDefault="00473153" w:rsidP="00473153">
      <w:pPr>
        <w:pStyle w:val="Ttulo2"/>
      </w:pPr>
      <w:r w:rsidRPr="00473153">
        <w:lastRenderedPageBreak/>
        <w:t xml:space="preserve">Control hipotalámico de la secreción de hormonas endocrinas por la adenohipófisis. </w:t>
      </w:r>
    </w:p>
    <w:p w:rsidR="00B44539" w:rsidRPr="00844AC9" w:rsidRDefault="00473153" w:rsidP="00BA3F10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844AC9">
        <w:rPr>
          <w:sz w:val="22"/>
        </w:rPr>
        <w:t xml:space="preserve">La estimulación de </w:t>
      </w:r>
      <w:r w:rsidR="000934CE" w:rsidRPr="000934CE">
        <w:rPr>
          <w:b/>
          <w:sz w:val="22"/>
        </w:rPr>
        <w:t>hipotálamo</w:t>
      </w:r>
      <w:r w:rsidR="000934CE">
        <w:rPr>
          <w:sz w:val="22"/>
        </w:rPr>
        <w:t xml:space="preserve"> </w:t>
      </w:r>
      <w:r w:rsidRPr="00844AC9">
        <w:rPr>
          <w:sz w:val="22"/>
        </w:rPr>
        <w:t xml:space="preserve">hace que la </w:t>
      </w:r>
      <w:r w:rsidRPr="000934CE">
        <w:rPr>
          <w:b/>
          <w:sz w:val="22"/>
        </w:rPr>
        <w:t>adenohipófisis</w:t>
      </w:r>
      <w:r w:rsidRPr="00844AC9">
        <w:rPr>
          <w:sz w:val="22"/>
        </w:rPr>
        <w:t xml:space="preserve"> segregue sus</w:t>
      </w:r>
      <w:r w:rsidR="00B44539" w:rsidRPr="00844AC9">
        <w:rPr>
          <w:sz w:val="22"/>
        </w:rPr>
        <w:t xml:space="preserve"> </w:t>
      </w:r>
      <w:r w:rsidRPr="000934CE">
        <w:rPr>
          <w:b/>
          <w:sz w:val="22"/>
        </w:rPr>
        <w:t>hormonas endocrinas</w:t>
      </w:r>
      <w:r w:rsidRPr="00844AC9">
        <w:rPr>
          <w:sz w:val="22"/>
        </w:rPr>
        <w:t xml:space="preserve">. </w:t>
      </w:r>
    </w:p>
    <w:p w:rsidR="00B44539" w:rsidRDefault="00B44539" w:rsidP="00844AC9">
      <w:pPr>
        <w:rPr>
          <w:sz w:val="22"/>
        </w:rPr>
      </w:pPr>
    </w:p>
    <w:p w:rsidR="00B44539" w:rsidRPr="00844AC9" w:rsidRDefault="00473153" w:rsidP="00BA3F10">
      <w:pPr>
        <w:pStyle w:val="Prrafodelista"/>
        <w:numPr>
          <w:ilvl w:val="0"/>
          <w:numId w:val="29"/>
        </w:numPr>
        <w:ind w:left="360"/>
        <w:rPr>
          <w:sz w:val="22"/>
        </w:rPr>
      </w:pPr>
      <w:r w:rsidRPr="000934CE">
        <w:rPr>
          <w:b/>
          <w:sz w:val="22"/>
        </w:rPr>
        <w:t>La adenohipófisis</w:t>
      </w:r>
      <w:r w:rsidRPr="00844AC9">
        <w:rPr>
          <w:sz w:val="22"/>
        </w:rPr>
        <w:t xml:space="preserve"> recibe </w:t>
      </w:r>
      <w:r w:rsidR="000934CE">
        <w:rPr>
          <w:sz w:val="22"/>
        </w:rPr>
        <w:t xml:space="preserve">irrigación </w:t>
      </w:r>
      <w:r w:rsidRPr="00844AC9">
        <w:rPr>
          <w:sz w:val="22"/>
        </w:rPr>
        <w:t xml:space="preserve">de la sangre que pasa antes a través de la </w:t>
      </w:r>
      <w:r w:rsidRPr="000934CE">
        <w:rPr>
          <w:b/>
          <w:sz w:val="22"/>
        </w:rPr>
        <w:t>porción inferior</w:t>
      </w:r>
      <w:r w:rsidR="00B44539" w:rsidRPr="00844AC9">
        <w:rPr>
          <w:sz w:val="22"/>
        </w:rPr>
        <w:t xml:space="preserve"> </w:t>
      </w:r>
      <w:r w:rsidRPr="00844AC9">
        <w:rPr>
          <w:sz w:val="22"/>
        </w:rPr>
        <w:t xml:space="preserve">del </w:t>
      </w:r>
      <w:r w:rsidRPr="000934CE">
        <w:rPr>
          <w:b/>
          <w:sz w:val="22"/>
        </w:rPr>
        <w:t>hipotálamo</w:t>
      </w:r>
      <w:r w:rsidRPr="00844AC9">
        <w:rPr>
          <w:sz w:val="22"/>
        </w:rPr>
        <w:t xml:space="preserve"> y después por los </w:t>
      </w:r>
      <w:r w:rsidRPr="000934CE">
        <w:rPr>
          <w:b/>
          <w:sz w:val="22"/>
        </w:rPr>
        <w:t>senos vasculares hipofisarios</w:t>
      </w:r>
      <w:r w:rsidR="00B44539" w:rsidRPr="000934CE">
        <w:rPr>
          <w:b/>
          <w:sz w:val="22"/>
        </w:rPr>
        <w:t xml:space="preserve"> </w:t>
      </w:r>
      <w:r w:rsidRPr="000934CE">
        <w:rPr>
          <w:b/>
          <w:sz w:val="22"/>
        </w:rPr>
        <w:t>anteriores</w:t>
      </w:r>
      <w:r w:rsidRPr="00844AC9">
        <w:rPr>
          <w:sz w:val="22"/>
        </w:rPr>
        <w:t xml:space="preserve">. </w:t>
      </w:r>
    </w:p>
    <w:p w:rsidR="00B44539" w:rsidRDefault="00B44539" w:rsidP="00844AC9">
      <w:pPr>
        <w:rPr>
          <w:sz w:val="22"/>
        </w:rPr>
      </w:pPr>
    </w:p>
    <w:p w:rsidR="00B44539" w:rsidRPr="00844AC9" w:rsidRDefault="000934CE" w:rsidP="00BA3F10">
      <w:pPr>
        <w:pStyle w:val="Prrafodelista"/>
        <w:numPr>
          <w:ilvl w:val="0"/>
          <w:numId w:val="29"/>
        </w:numPr>
        <w:ind w:left="360"/>
        <w:rPr>
          <w:sz w:val="22"/>
        </w:rPr>
      </w:pPr>
      <w:r>
        <w:rPr>
          <w:sz w:val="22"/>
        </w:rPr>
        <w:t>S</w:t>
      </w:r>
      <w:r w:rsidR="00473153" w:rsidRPr="00844AC9">
        <w:rPr>
          <w:sz w:val="22"/>
        </w:rPr>
        <w:t xml:space="preserve">e vierten en </w:t>
      </w:r>
      <w:r>
        <w:rPr>
          <w:sz w:val="22"/>
        </w:rPr>
        <w:t xml:space="preserve">la </w:t>
      </w:r>
      <w:r w:rsidRPr="000934CE">
        <w:rPr>
          <w:b/>
          <w:sz w:val="22"/>
        </w:rPr>
        <w:t>adenohipófisis</w:t>
      </w:r>
      <w:r w:rsidRPr="00844AC9">
        <w:rPr>
          <w:sz w:val="22"/>
        </w:rPr>
        <w:t xml:space="preserve"> </w:t>
      </w:r>
      <w:r w:rsidR="00473153" w:rsidRPr="00844AC9">
        <w:rPr>
          <w:sz w:val="22"/>
        </w:rPr>
        <w:t xml:space="preserve">hormonas </w:t>
      </w:r>
      <w:r w:rsidR="00473153" w:rsidRPr="000934CE">
        <w:rPr>
          <w:b/>
          <w:sz w:val="22"/>
        </w:rPr>
        <w:t>liberadoras</w:t>
      </w:r>
      <w:r w:rsidR="00B44539" w:rsidRPr="000934CE">
        <w:rPr>
          <w:b/>
          <w:sz w:val="22"/>
        </w:rPr>
        <w:t xml:space="preserve"> </w:t>
      </w:r>
      <w:r w:rsidR="00473153" w:rsidRPr="000934CE">
        <w:rPr>
          <w:b/>
          <w:sz w:val="22"/>
        </w:rPr>
        <w:t>e inhibidoras</w:t>
      </w:r>
      <w:r w:rsidR="00473153" w:rsidRPr="00844AC9">
        <w:rPr>
          <w:sz w:val="22"/>
        </w:rPr>
        <w:t xml:space="preserve"> de </w:t>
      </w:r>
      <w:r>
        <w:rPr>
          <w:sz w:val="22"/>
        </w:rPr>
        <w:t xml:space="preserve">varios </w:t>
      </w:r>
      <w:r w:rsidR="00473153" w:rsidRPr="000934CE">
        <w:rPr>
          <w:b/>
          <w:sz w:val="22"/>
        </w:rPr>
        <w:t>núcleos</w:t>
      </w:r>
      <w:r w:rsidR="00B44539" w:rsidRPr="000934CE">
        <w:rPr>
          <w:b/>
          <w:sz w:val="22"/>
        </w:rPr>
        <w:t xml:space="preserve"> </w:t>
      </w:r>
      <w:r w:rsidR="00473153" w:rsidRPr="000934CE">
        <w:rPr>
          <w:b/>
          <w:sz w:val="22"/>
        </w:rPr>
        <w:t>hipotalámicos</w:t>
      </w:r>
      <w:r>
        <w:rPr>
          <w:sz w:val="22"/>
        </w:rPr>
        <w:t xml:space="preserve"> transportadas por flujo sanguíneo, para controlar liberación de cada hormona</w:t>
      </w:r>
      <w:r w:rsidR="00473153" w:rsidRPr="00844AC9">
        <w:rPr>
          <w:sz w:val="22"/>
        </w:rPr>
        <w:t xml:space="preserve">. </w:t>
      </w:r>
    </w:p>
    <w:p w:rsidR="00B44539" w:rsidRPr="00473153" w:rsidRDefault="00B44539" w:rsidP="00473153">
      <w:pPr>
        <w:rPr>
          <w:sz w:val="22"/>
        </w:rPr>
      </w:pPr>
    </w:p>
    <w:p w:rsidR="00E97717" w:rsidRPr="00E97717" w:rsidRDefault="00E97717" w:rsidP="00E97717">
      <w:pPr>
        <w:pStyle w:val="Ttulo2"/>
      </w:pPr>
      <w:r w:rsidRPr="00E97717">
        <w:t>Efectos ocasionados por la estimulación del hipotálamo.</w:t>
      </w:r>
    </w:p>
    <w:p w:rsidR="00E97717" w:rsidRDefault="00E97717" w:rsidP="00E97717">
      <w:pPr>
        <w:rPr>
          <w:sz w:val="22"/>
        </w:rPr>
      </w:pPr>
      <w:r w:rsidRPr="00E97717">
        <w:rPr>
          <w:sz w:val="22"/>
        </w:rPr>
        <w:t>Además de las funciones vegetativas y endocrinas</w:t>
      </w:r>
      <w:r w:rsidR="0025693C">
        <w:rPr>
          <w:sz w:val="22"/>
        </w:rPr>
        <w:t xml:space="preserve"> </w:t>
      </w:r>
      <w:r w:rsidRPr="00E97717">
        <w:rPr>
          <w:sz w:val="22"/>
        </w:rPr>
        <w:t xml:space="preserve">del hipotálamo, </w:t>
      </w:r>
      <w:r w:rsidR="0025693C">
        <w:rPr>
          <w:sz w:val="22"/>
        </w:rPr>
        <w:t xml:space="preserve">controla el </w:t>
      </w:r>
      <w:r w:rsidRPr="0025693C">
        <w:rPr>
          <w:b/>
          <w:sz w:val="22"/>
        </w:rPr>
        <w:t>comportamiento emocional</w:t>
      </w:r>
      <w:r w:rsidR="0025693C">
        <w:rPr>
          <w:b/>
          <w:sz w:val="22"/>
        </w:rPr>
        <w:t>.</w:t>
      </w:r>
      <w:r w:rsidR="0025693C">
        <w:rPr>
          <w:sz w:val="22"/>
        </w:rPr>
        <w:t xml:space="preserve"> </w:t>
      </w:r>
    </w:p>
    <w:p w:rsidR="0025693C" w:rsidRPr="00E97717" w:rsidRDefault="0025693C" w:rsidP="00E97717">
      <w:pPr>
        <w:rPr>
          <w:sz w:val="22"/>
        </w:rPr>
      </w:pPr>
    </w:p>
    <w:p w:rsidR="00E97717" w:rsidRDefault="00E97717" w:rsidP="00BA3F10">
      <w:pPr>
        <w:pStyle w:val="Prrafodelista"/>
        <w:numPr>
          <w:ilvl w:val="0"/>
          <w:numId w:val="30"/>
        </w:numPr>
        <w:rPr>
          <w:sz w:val="22"/>
        </w:rPr>
      </w:pPr>
      <w:r w:rsidRPr="0025693C">
        <w:rPr>
          <w:b/>
          <w:sz w:val="22"/>
        </w:rPr>
        <w:t>La estimulación del hipotálamo lateral</w:t>
      </w:r>
      <w:r w:rsidRPr="0025693C">
        <w:rPr>
          <w:sz w:val="22"/>
        </w:rPr>
        <w:t xml:space="preserve"> </w:t>
      </w:r>
      <w:r w:rsidR="0025693C">
        <w:rPr>
          <w:sz w:val="22"/>
        </w:rPr>
        <w:t>(</w:t>
      </w:r>
      <w:r w:rsidRPr="0025693C">
        <w:rPr>
          <w:sz w:val="22"/>
        </w:rPr>
        <w:t>sed</w:t>
      </w:r>
      <w:r w:rsidR="0025693C" w:rsidRPr="0025693C">
        <w:rPr>
          <w:sz w:val="22"/>
        </w:rPr>
        <w:t xml:space="preserve"> </w:t>
      </w:r>
      <w:r w:rsidR="0025693C">
        <w:rPr>
          <w:sz w:val="22"/>
        </w:rPr>
        <w:t>y hambre)</w:t>
      </w:r>
      <w:r w:rsidRPr="0025693C">
        <w:rPr>
          <w:sz w:val="22"/>
        </w:rPr>
        <w:t>, también</w:t>
      </w:r>
      <w:r w:rsidR="0025693C" w:rsidRPr="0025693C">
        <w:rPr>
          <w:sz w:val="22"/>
        </w:rPr>
        <w:t xml:space="preserve"> </w:t>
      </w:r>
      <w:r w:rsidRPr="0025693C">
        <w:rPr>
          <w:b/>
          <w:sz w:val="22"/>
        </w:rPr>
        <w:t>eleva</w:t>
      </w:r>
      <w:r w:rsidRPr="0025693C">
        <w:rPr>
          <w:sz w:val="22"/>
        </w:rPr>
        <w:t xml:space="preserve"> el </w:t>
      </w:r>
      <w:r w:rsidRPr="0025693C">
        <w:rPr>
          <w:b/>
          <w:sz w:val="22"/>
        </w:rPr>
        <w:t>nivel general de actividad</w:t>
      </w:r>
      <w:r w:rsidRPr="0025693C">
        <w:rPr>
          <w:sz w:val="22"/>
        </w:rPr>
        <w:t>,</w:t>
      </w:r>
      <w:r w:rsidR="0025693C" w:rsidRPr="0025693C">
        <w:rPr>
          <w:sz w:val="22"/>
        </w:rPr>
        <w:t xml:space="preserve"> </w:t>
      </w:r>
      <w:r w:rsidRPr="0025693C">
        <w:rPr>
          <w:sz w:val="22"/>
        </w:rPr>
        <w:t xml:space="preserve">lo que da lugar a </w:t>
      </w:r>
      <w:r w:rsidRPr="0025693C">
        <w:rPr>
          <w:b/>
          <w:sz w:val="22"/>
        </w:rPr>
        <w:t>cólera</w:t>
      </w:r>
      <w:r w:rsidR="0025693C" w:rsidRPr="0025693C">
        <w:rPr>
          <w:sz w:val="22"/>
        </w:rPr>
        <w:t xml:space="preserve"> </w:t>
      </w:r>
      <w:r w:rsidRPr="0025693C">
        <w:rPr>
          <w:sz w:val="22"/>
        </w:rPr>
        <w:t xml:space="preserve">manifiesta y </w:t>
      </w:r>
      <w:r w:rsidRPr="0025693C">
        <w:rPr>
          <w:b/>
          <w:sz w:val="22"/>
        </w:rPr>
        <w:t>lucha</w:t>
      </w:r>
      <w:r w:rsidRPr="0025693C">
        <w:rPr>
          <w:sz w:val="22"/>
        </w:rPr>
        <w:t>.</w:t>
      </w:r>
    </w:p>
    <w:p w:rsidR="0025693C" w:rsidRPr="0025693C" w:rsidRDefault="0025693C" w:rsidP="0025693C">
      <w:pPr>
        <w:pStyle w:val="Prrafodelista"/>
        <w:rPr>
          <w:sz w:val="22"/>
        </w:rPr>
      </w:pPr>
    </w:p>
    <w:p w:rsidR="00E97717" w:rsidRDefault="00E97717" w:rsidP="00BA3F10">
      <w:pPr>
        <w:pStyle w:val="Prrafodelista"/>
        <w:numPr>
          <w:ilvl w:val="0"/>
          <w:numId w:val="30"/>
        </w:numPr>
        <w:rPr>
          <w:sz w:val="22"/>
        </w:rPr>
      </w:pPr>
      <w:r w:rsidRPr="0025693C">
        <w:rPr>
          <w:b/>
          <w:sz w:val="22"/>
        </w:rPr>
        <w:t>La estimulación del núcleo ventromedial</w:t>
      </w:r>
      <w:r w:rsidRPr="0025693C">
        <w:rPr>
          <w:sz w:val="22"/>
        </w:rPr>
        <w:t xml:space="preserve"> </w:t>
      </w:r>
      <w:r w:rsidRPr="0025693C">
        <w:rPr>
          <w:b/>
          <w:sz w:val="22"/>
        </w:rPr>
        <w:t>y zonas</w:t>
      </w:r>
      <w:r w:rsidR="0025693C" w:rsidRPr="0025693C">
        <w:rPr>
          <w:b/>
          <w:sz w:val="22"/>
        </w:rPr>
        <w:t xml:space="preserve"> </w:t>
      </w:r>
      <w:r w:rsidRPr="0025693C">
        <w:rPr>
          <w:b/>
          <w:sz w:val="22"/>
        </w:rPr>
        <w:t>que lo rodean</w:t>
      </w:r>
      <w:r w:rsidRPr="0025693C">
        <w:rPr>
          <w:sz w:val="22"/>
        </w:rPr>
        <w:t xml:space="preserve"> </w:t>
      </w:r>
      <w:r w:rsidR="001B7B2C">
        <w:rPr>
          <w:sz w:val="22"/>
        </w:rPr>
        <w:t xml:space="preserve">da </w:t>
      </w:r>
      <w:r w:rsidRPr="0025693C">
        <w:rPr>
          <w:sz w:val="22"/>
        </w:rPr>
        <w:t>sensación de saciedad, disminución del</w:t>
      </w:r>
      <w:r w:rsidR="0025693C" w:rsidRPr="0025693C">
        <w:rPr>
          <w:sz w:val="22"/>
        </w:rPr>
        <w:t xml:space="preserve"> </w:t>
      </w:r>
      <w:r w:rsidRPr="0025693C">
        <w:rPr>
          <w:sz w:val="22"/>
        </w:rPr>
        <w:t>cons</w:t>
      </w:r>
      <w:r w:rsidR="0025693C">
        <w:rPr>
          <w:sz w:val="22"/>
        </w:rPr>
        <w:t>umo de alimentos y tranquilidad.</w:t>
      </w:r>
    </w:p>
    <w:p w:rsidR="0025693C" w:rsidRPr="0025693C" w:rsidRDefault="0025693C" w:rsidP="0025693C">
      <w:pPr>
        <w:pStyle w:val="Prrafodelista"/>
        <w:rPr>
          <w:sz w:val="22"/>
        </w:rPr>
      </w:pPr>
    </w:p>
    <w:p w:rsidR="00E97717" w:rsidRDefault="00E97717" w:rsidP="00BA3F10">
      <w:pPr>
        <w:pStyle w:val="Prrafodelista"/>
        <w:numPr>
          <w:ilvl w:val="0"/>
          <w:numId w:val="30"/>
        </w:numPr>
        <w:rPr>
          <w:sz w:val="22"/>
        </w:rPr>
      </w:pPr>
      <w:r w:rsidRPr="001B7B2C">
        <w:rPr>
          <w:b/>
          <w:sz w:val="22"/>
        </w:rPr>
        <w:t>La estimulación de una zona fina de los núcleos periventriculares</w:t>
      </w:r>
      <w:r w:rsidRPr="0025693C">
        <w:rPr>
          <w:sz w:val="22"/>
        </w:rPr>
        <w:t>,</w:t>
      </w:r>
      <w:r w:rsidR="0025693C" w:rsidRPr="0025693C">
        <w:rPr>
          <w:sz w:val="22"/>
        </w:rPr>
        <w:t xml:space="preserve"> </w:t>
      </w:r>
      <w:r w:rsidRPr="0025693C">
        <w:rPr>
          <w:sz w:val="22"/>
        </w:rPr>
        <w:t>que ocupa una situación justo adyacente al tercer</w:t>
      </w:r>
      <w:r w:rsidR="0025693C" w:rsidRPr="0025693C">
        <w:rPr>
          <w:sz w:val="22"/>
        </w:rPr>
        <w:t xml:space="preserve"> </w:t>
      </w:r>
      <w:r w:rsidRPr="0025693C">
        <w:rPr>
          <w:sz w:val="22"/>
        </w:rPr>
        <w:t xml:space="preserve">ventrículo (o también la del área gris central del </w:t>
      </w:r>
      <w:r w:rsidR="0025693C" w:rsidRPr="0025693C">
        <w:rPr>
          <w:sz w:val="22"/>
        </w:rPr>
        <w:t xml:space="preserve">mesencéfalo </w:t>
      </w:r>
      <w:r w:rsidRPr="0025693C">
        <w:rPr>
          <w:sz w:val="22"/>
        </w:rPr>
        <w:t>que continúa a esta porción del hipotálamo), normalmente</w:t>
      </w:r>
      <w:r w:rsidR="0025693C" w:rsidRPr="0025693C">
        <w:rPr>
          <w:sz w:val="22"/>
        </w:rPr>
        <w:t xml:space="preserve"> </w:t>
      </w:r>
      <w:r w:rsidRPr="0025693C">
        <w:rPr>
          <w:sz w:val="22"/>
        </w:rPr>
        <w:t>desemboca en temor y reacción frente al castigo.</w:t>
      </w:r>
    </w:p>
    <w:p w:rsidR="0025693C" w:rsidRPr="0025693C" w:rsidRDefault="0025693C" w:rsidP="0025693C">
      <w:pPr>
        <w:pStyle w:val="Prrafodelista"/>
        <w:rPr>
          <w:sz w:val="22"/>
        </w:rPr>
      </w:pPr>
    </w:p>
    <w:p w:rsidR="00E97717" w:rsidRPr="0025693C" w:rsidRDefault="00E97717" w:rsidP="00BA3F10">
      <w:pPr>
        <w:pStyle w:val="Prrafodelista"/>
        <w:numPr>
          <w:ilvl w:val="0"/>
          <w:numId w:val="30"/>
        </w:numPr>
        <w:rPr>
          <w:sz w:val="22"/>
        </w:rPr>
      </w:pPr>
      <w:r w:rsidRPr="00F365AB">
        <w:rPr>
          <w:b/>
          <w:sz w:val="22"/>
        </w:rPr>
        <w:t>El impulso sexual</w:t>
      </w:r>
      <w:r w:rsidRPr="0025693C">
        <w:rPr>
          <w:sz w:val="22"/>
        </w:rPr>
        <w:t xml:space="preserve"> puede estimularse </w:t>
      </w:r>
      <w:r w:rsidR="00F365AB" w:rsidRPr="0025693C">
        <w:rPr>
          <w:sz w:val="22"/>
        </w:rPr>
        <w:t xml:space="preserve">especialmente desde porciones más anteriores y posteriores </w:t>
      </w:r>
      <w:r w:rsidR="00F365AB">
        <w:rPr>
          <w:sz w:val="22"/>
        </w:rPr>
        <w:t>del hipotálamo.</w:t>
      </w:r>
    </w:p>
    <w:p w:rsidR="004F7A51" w:rsidRDefault="004F7A51" w:rsidP="00E97717">
      <w:pPr>
        <w:pStyle w:val="Ttulo2"/>
      </w:pPr>
    </w:p>
    <w:p w:rsidR="00F365AB" w:rsidRPr="00252C2D" w:rsidRDefault="00F365AB" w:rsidP="00BA3F10">
      <w:pPr>
        <w:pStyle w:val="Prrafodelista"/>
        <w:numPr>
          <w:ilvl w:val="0"/>
          <w:numId w:val="31"/>
        </w:numPr>
        <w:rPr>
          <w:sz w:val="22"/>
        </w:rPr>
      </w:pPr>
      <w:r w:rsidRPr="00252C2D">
        <w:rPr>
          <w:b/>
          <w:sz w:val="22"/>
        </w:rPr>
        <w:t>Las lesiones del hipotálamo</w:t>
      </w:r>
      <w:r w:rsidRPr="00252C2D">
        <w:rPr>
          <w:sz w:val="22"/>
        </w:rPr>
        <w:t xml:space="preserve">, producen unos efectos opuestos a los .originados por su estimulación. </w:t>
      </w:r>
    </w:p>
    <w:p w:rsidR="007175CD" w:rsidRPr="00252C2D" w:rsidRDefault="00E97717" w:rsidP="00BA3F10">
      <w:pPr>
        <w:pStyle w:val="Prrafodelista"/>
        <w:numPr>
          <w:ilvl w:val="0"/>
          <w:numId w:val="31"/>
        </w:numPr>
        <w:rPr>
          <w:sz w:val="22"/>
        </w:rPr>
      </w:pPr>
      <w:r w:rsidRPr="00252C2D">
        <w:rPr>
          <w:b/>
          <w:sz w:val="22"/>
        </w:rPr>
        <w:t>La estimulación o la lesión</w:t>
      </w:r>
      <w:r w:rsidRPr="00252C2D">
        <w:rPr>
          <w:sz w:val="22"/>
        </w:rPr>
        <w:t xml:space="preserve"> de otras regiones del </w:t>
      </w:r>
      <w:r w:rsidRPr="00252C2D">
        <w:rPr>
          <w:b/>
          <w:sz w:val="22"/>
        </w:rPr>
        <w:t>sistema</w:t>
      </w:r>
      <w:r w:rsidR="007175CD" w:rsidRPr="00252C2D">
        <w:rPr>
          <w:b/>
          <w:sz w:val="22"/>
        </w:rPr>
        <w:t xml:space="preserve"> </w:t>
      </w:r>
      <w:r w:rsidRPr="00252C2D">
        <w:rPr>
          <w:b/>
          <w:sz w:val="22"/>
        </w:rPr>
        <w:t>límbico</w:t>
      </w:r>
      <w:r w:rsidRPr="00252C2D">
        <w:rPr>
          <w:sz w:val="22"/>
        </w:rPr>
        <w:t xml:space="preserve">, </w:t>
      </w:r>
      <w:r w:rsidR="00F365AB" w:rsidRPr="00252C2D">
        <w:rPr>
          <w:sz w:val="22"/>
        </w:rPr>
        <w:t>(</w:t>
      </w:r>
      <w:r w:rsidRPr="00252C2D">
        <w:rPr>
          <w:sz w:val="22"/>
        </w:rPr>
        <w:t>amígdala, área septal y zonas</w:t>
      </w:r>
      <w:r w:rsidR="007175CD" w:rsidRPr="00252C2D">
        <w:rPr>
          <w:sz w:val="22"/>
        </w:rPr>
        <w:t xml:space="preserve"> </w:t>
      </w:r>
      <w:proofErr w:type="spellStart"/>
      <w:r w:rsidRPr="00252C2D">
        <w:rPr>
          <w:sz w:val="22"/>
        </w:rPr>
        <w:t>mesencefálicas</w:t>
      </w:r>
      <w:proofErr w:type="spellEnd"/>
      <w:r w:rsidR="00F365AB" w:rsidRPr="00252C2D">
        <w:rPr>
          <w:sz w:val="22"/>
        </w:rPr>
        <w:t>)</w:t>
      </w:r>
      <w:r w:rsidRPr="00252C2D">
        <w:rPr>
          <w:sz w:val="22"/>
        </w:rPr>
        <w:t xml:space="preserve">, </w:t>
      </w:r>
      <w:r w:rsidR="00F365AB" w:rsidRPr="00252C2D">
        <w:rPr>
          <w:sz w:val="22"/>
        </w:rPr>
        <w:t xml:space="preserve">producen </w:t>
      </w:r>
      <w:r w:rsidRPr="00252C2D">
        <w:rPr>
          <w:sz w:val="22"/>
        </w:rPr>
        <w:t>efectos semejantes</w:t>
      </w:r>
      <w:r w:rsidR="007175CD" w:rsidRPr="00252C2D">
        <w:rPr>
          <w:sz w:val="22"/>
        </w:rPr>
        <w:t xml:space="preserve"> </w:t>
      </w:r>
      <w:r w:rsidRPr="00252C2D">
        <w:rPr>
          <w:sz w:val="22"/>
        </w:rPr>
        <w:t xml:space="preserve">a los suscitados por el hipotálamo. </w:t>
      </w:r>
    </w:p>
    <w:p w:rsidR="004F7A51" w:rsidRDefault="004F7A51" w:rsidP="004F7A51">
      <w:pPr>
        <w:pStyle w:val="Ttulo2"/>
      </w:pPr>
    </w:p>
    <w:p w:rsidR="00E97717" w:rsidRPr="004F7A51" w:rsidRDefault="00E97717" w:rsidP="004F7A51">
      <w:pPr>
        <w:pStyle w:val="Ttulo2"/>
      </w:pPr>
      <w:r w:rsidRPr="004F7A51">
        <w:t>Funciones de «recompensa» y de «castigo»</w:t>
      </w:r>
      <w:r w:rsidR="004F7A51" w:rsidRPr="004F7A51">
        <w:t xml:space="preserve"> </w:t>
      </w:r>
      <w:r w:rsidR="00CC4338">
        <w:t>d</w:t>
      </w:r>
      <w:r w:rsidRPr="004F7A51">
        <w:t>el sistema límbico</w:t>
      </w:r>
    </w:p>
    <w:p w:rsidR="00085E9E" w:rsidRPr="00252C2D" w:rsidRDefault="00CC4338" w:rsidP="00BA3F10">
      <w:pPr>
        <w:pStyle w:val="Prrafodelista"/>
        <w:numPr>
          <w:ilvl w:val="0"/>
          <w:numId w:val="32"/>
        </w:numPr>
        <w:rPr>
          <w:sz w:val="22"/>
        </w:rPr>
      </w:pPr>
      <w:r w:rsidRPr="00252C2D">
        <w:rPr>
          <w:sz w:val="22"/>
        </w:rPr>
        <w:t>E</w:t>
      </w:r>
      <w:r w:rsidR="00E97717" w:rsidRPr="00252C2D">
        <w:rPr>
          <w:sz w:val="22"/>
        </w:rPr>
        <w:t xml:space="preserve">structuras límbicas </w:t>
      </w:r>
      <w:r w:rsidRPr="00252C2D">
        <w:rPr>
          <w:sz w:val="22"/>
        </w:rPr>
        <w:t xml:space="preserve">están </w:t>
      </w:r>
      <w:r w:rsidR="00E97717" w:rsidRPr="00252C2D">
        <w:rPr>
          <w:sz w:val="22"/>
        </w:rPr>
        <w:t xml:space="preserve">relacionadas con la </w:t>
      </w:r>
      <w:r w:rsidR="00E97717" w:rsidRPr="00252C2D">
        <w:rPr>
          <w:b/>
          <w:sz w:val="22"/>
        </w:rPr>
        <w:t>naturaleza afectiva de las</w:t>
      </w:r>
      <w:r w:rsidR="00085E9E" w:rsidRPr="00252C2D">
        <w:rPr>
          <w:b/>
          <w:sz w:val="22"/>
        </w:rPr>
        <w:t xml:space="preserve"> </w:t>
      </w:r>
      <w:r w:rsidR="00E97717" w:rsidRPr="00252C2D">
        <w:rPr>
          <w:b/>
          <w:sz w:val="22"/>
        </w:rPr>
        <w:t>sensaciones sensitivas</w:t>
      </w:r>
      <w:r w:rsidR="00E97717" w:rsidRPr="00252C2D">
        <w:rPr>
          <w:sz w:val="22"/>
        </w:rPr>
        <w:t>, es decir, si las sensaciones resultan</w:t>
      </w:r>
      <w:r w:rsidR="00085E9E" w:rsidRPr="00252C2D">
        <w:rPr>
          <w:sz w:val="22"/>
        </w:rPr>
        <w:t xml:space="preserve"> </w:t>
      </w:r>
      <w:r w:rsidR="00E97717" w:rsidRPr="00252C2D">
        <w:rPr>
          <w:b/>
          <w:sz w:val="22"/>
        </w:rPr>
        <w:t xml:space="preserve">agradables </w:t>
      </w:r>
      <w:r w:rsidRPr="00252C2D">
        <w:rPr>
          <w:sz w:val="22"/>
        </w:rPr>
        <w:t xml:space="preserve">(recompensa) </w:t>
      </w:r>
      <w:r w:rsidR="00E97717" w:rsidRPr="00252C2D">
        <w:rPr>
          <w:b/>
          <w:sz w:val="22"/>
        </w:rPr>
        <w:t>o desagradables</w:t>
      </w:r>
      <w:r w:rsidRPr="00252C2D">
        <w:rPr>
          <w:b/>
          <w:sz w:val="22"/>
        </w:rPr>
        <w:t xml:space="preserve"> </w:t>
      </w:r>
      <w:r w:rsidRPr="00252C2D">
        <w:rPr>
          <w:sz w:val="22"/>
        </w:rPr>
        <w:t>(castigo)</w:t>
      </w:r>
      <w:r w:rsidR="00E97717" w:rsidRPr="00252C2D">
        <w:rPr>
          <w:sz w:val="22"/>
        </w:rPr>
        <w:t xml:space="preserve">. </w:t>
      </w:r>
    </w:p>
    <w:p w:rsidR="00085E9E" w:rsidRDefault="00085E9E" w:rsidP="00E97717">
      <w:pPr>
        <w:rPr>
          <w:sz w:val="22"/>
        </w:rPr>
      </w:pPr>
    </w:p>
    <w:p w:rsidR="00E97717" w:rsidRPr="004F7A51" w:rsidRDefault="00E97717" w:rsidP="004F7A51">
      <w:pPr>
        <w:pStyle w:val="Ttulo2"/>
      </w:pPr>
      <w:r w:rsidRPr="004F7A51">
        <w:t>Centros de recompensa</w:t>
      </w:r>
    </w:p>
    <w:p w:rsidR="002B3952" w:rsidRPr="00252C2D" w:rsidRDefault="0079750B" w:rsidP="00BA3F10">
      <w:pPr>
        <w:pStyle w:val="Prrafodelista"/>
        <w:numPr>
          <w:ilvl w:val="0"/>
          <w:numId w:val="32"/>
        </w:numPr>
        <w:rPr>
          <w:sz w:val="22"/>
        </w:rPr>
      </w:pPr>
      <w:r w:rsidRPr="00252C2D">
        <w:rPr>
          <w:b/>
          <w:sz w:val="22"/>
        </w:rPr>
        <w:t>L</w:t>
      </w:r>
      <w:r w:rsidR="00E97717" w:rsidRPr="00252C2D">
        <w:rPr>
          <w:b/>
          <w:sz w:val="22"/>
        </w:rPr>
        <w:t>os principales</w:t>
      </w:r>
      <w:r w:rsidR="002B3952" w:rsidRPr="00252C2D">
        <w:rPr>
          <w:b/>
          <w:sz w:val="22"/>
        </w:rPr>
        <w:t xml:space="preserve"> </w:t>
      </w:r>
      <w:r w:rsidR="00E97717" w:rsidRPr="00252C2D">
        <w:rPr>
          <w:b/>
          <w:sz w:val="22"/>
        </w:rPr>
        <w:t>centros de recompensa</w:t>
      </w:r>
      <w:r w:rsidR="00E97717" w:rsidRPr="00252C2D">
        <w:rPr>
          <w:sz w:val="22"/>
        </w:rPr>
        <w:t xml:space="preserve"> están situados a lo largo del trayecto</w:t>
      </w:r>
      <w:r w:rsidR="002B3952" w:rsidRPr="00252C2D">
        <w:rPr>
          <w:sz w:val="22"/>
        </w:rPr>
        <w:t xml:space="preserve"> </w:t>
      </w:r>
      <w:r w:rsidR="00E97717" w:rsidRPr="00252C2D">
        <w:rPr>
          <w:sz w:val="22"/>
        </w:rPr>
        <w:t xml:space="preserve">del </w:t>
      </w:r>
      <w:r w:rsidR="00E97717" w:rsidRPr="00252C2D">
        <w:rPr>
          <w:b/>
          <w:sz w:val="22"/>
        </w:rPr>
        <w:t>fascículo prosencefálico</w:t>
      </w:r>
      <w:r w:rsidR="00E97717" w:rsidRPr="00252C2D">
        <w:rPr>
          <w:sz w:val="22"/>
        </w:rPr>
        <w:t xml:space="preserve"> </w:t>
      </w:r>
      <w:r w:rsidR="00E97717" w:rsidRPr="00252C2D">
        <w:rPr>
          <w:b/>
          <w:sz w:val="22"/>
        </w:rPr>
        <w:t>medial</w:t>
      </w:r>
      <w:r w:rsidR="00E97717" w:rsidRPr="00252C2D">
        <w:rPr>
          <w:sz w:val="22"/>
        </w:rPr>
        <w:t xml:space="preserve">, sobre todo en los </w:t>
      </w:r>
      <w:r w:rsidR="00E97717" w:rsidRPr="00252C2D">
        <w:rPr>
          <w:b/>
          <w:sz w:val="22"/>
        </w:rPr>
        <w:t>núcleos</w:t>
      </w:r>
      <w:r w:rsidR="002B3952" w:rsidRPr="00252C2D">
        <w:rPr>
          <w:b/>
          <w:sz w:val="22"/>
        </w:rPr>
        <w:t xml:space="preserve"> </w:t>
      </w:r>
      <w:r w:rsidR="00E97717" w:rsidRPr="00252C2D">
        <w:rPr>
          <w:b/>
          <w:sz w:val="22"/>
        </w:rPr>
        <w:t>ventromedial y lateral</w:t>
      </w:r>
      <w:r w:rsidR="00E97717" w:rsidRPr="00252C2D">
        <w:rPr>
          <w:sz w:val="22"/>
        </w:rPr>
        <w:t xml:space="preserve"> </w:t>
      </w:r>
      <w:r w:rsidRPr="00252C2D">
        <w:rPr>
          <w:sz w:val="22"/>
        </w:rPr>
        <w:t xml:space="preserve">(ira) </w:t>
      </w:r>
      <w:r w:rsidR="00E97717" w:rsidRPr="00252C2D">
        <w:rPr>
          <w:sz w:val="22"/>
        </w:rPr>
        <w:t xml:space="preserve">del hipotálamo. </w:t>
      </w:r>
    </w:p>
    <w:p w:rsidR="002B3952" w:rsidRDefault="002B3952" w:rsidP="00E97717">
      <w:pPr>
        <w:rPr>
          <w:sz w:val="22"/>
        </w:rPr>
      </w:pPr>
    </w:p>
    <w:p w:rsidR="002B3952" w:rsidRPr="00252C2D" w:rsidRDefault="00E17DD4" w:rsidP="00BA3F10">
      <w:pPr>
        <w:pStyle w:val="Prrafodelista"/>
        <w:numPr>
          <w:ilvl w:val="0"/>
          <w:numId w:val="32"/>
        </w:numPr>
        <w:rPr>
          <w:sz w:val="22"/>
        </w:rPr>
      </w:pPr>
      <w:r w:rsidRPr="00252C2D">
        <w:rPr>
          <w:b/>
          <w:sz w:val="22"/>
        </w:rPr>
        <w:t>M</w:t>
      </w:r>
      <w:r w:rsidR="00E97717" w:rsidRPr="00252C2D">
        <w:rPr>
          <w:b/>
          <w:sz w:val="22"/>
        </w:rPr>
        <w:t>uch</w:t>
      </w:r>
      <w:r w:rsidRPr="00252C2D">
        <w:rPr>
          <w:b/>
          <w:sz w:val="22"/>
        </w:rPr>
        <w:t>o</w:t>
      </w:r>
      <w:r w:rsidR="00E97717" w:rsidRPr="00252C2D">
        <w:rPr>
          <w:b/>
          <w:sz w:val="22"/>
        </w:rPr>
        <w:t>s</w:t>
      </w:r>
      <w:r w:rsidR="002B3952" w:rsidRPr="00252C2D">
        <w:rPr>
          <w:b/>
          <w:sz w:val="22"/>
        </w:rPr>
        <w:t xml:space="preserve"> </w:t>
      </w:r>
      <w:r w:rsidR="00E97717" w:rsidRPr="00252C2D">
        <w:rPr>
          <w:b/>
          <w:sz w:val="22"/>
        </w:rPr>
        <w:t xml:space="preserve">estímulos </w:t>
      </w:r>
      <w:r w:rsidR="00E97717" w:rsidRPr="00252C2D">
        <w:rPr>
          <w:sz w:val="22"/>
        </w:rPr>
        <w:t xml:space="preserve">más </w:t>
      </w:r>
      <w:r w:rsidR="00E97717" w:rsidRPr="00252C2D">
        <w:rPr>
          <w:b/>
          <w:sz w:val="22"/>
        </w:rPr>
        <w:t>tenues</w:t>
      </w:r>
      <w:r w:rsidR="00E97717" w:rsidRPr="00252C2D">
        <w:rPr>
          <w:sz w:val="22"/>
        </w:rPr>
        <w:t xml:space="preserve"> facilitan una sensación </w:t>
      </w:r>
      <w:r w:rsidR="00E97717" w:rsidRPr="00252C2D">
        <w:rPr>
          <w:b/>
          <w:sz w:val="22"/>
        </w:rPr>
        <w:t>recompensadora</w:t>
      </w:r>
      <w:r w:rsidR="002B3952" w:rsidRPr="00252C2D">
        <w:rPr>
          <w:sz w:val="22"/>
        </w:rPr>
        <w:t xml:space="preserve"> </w:t>
      </w:r>
      <w:r w:rsidR="00E97717" w:rsidRPr="00252C2D">
        <w:rPr>
          <w:sz w:val="22"/>
        </w:rPr>
        <w:t xml:space="preserve">y los más </w:t>
      </w:r>
      <w:r w:rsidR="00E97717" w:rsidRPr="00252C2D">
        <w:rPr>
          <w:b/>
          <w:sz w:val="22"/>
        </w:rPr>
        <w:t>intensos</w:t>
      </w:r>
      <w:r w:rsidR="00E97717" w:rsidRPr="00252C2D">
        <w:rPr>
          <w:sz w:val="22"/>
        </w:rPr>
        <w:t xml:space="preserve"> una sensación de </w:t>
      </w:r>
      <w:r w:rsidR="00E97717" w:rsidRPr="00252C2D">
        <w:rPr>
          <w:b/>
          <w:sz w:val="22"/>
        </w:rPr>
        <w:t>castigo</w:t>
      </w:r>
      <w:r w:rsidR="00E97717" w:rsidRPr="00252C2D">
        <w:rPr>
          <w:sz w:val="22"/>
        </w:rPr>
        <w:t xml:space="preserve">. </w:t>
      </w:r>
    </w:p>
    <w:p w:rsidR="00E17DD4" w:rsidRDefault="00E17DD4" w:rsidP="003B1E72">
      <w:pPr>
        <w:rPr>
          <w:sz w:val="22"/>
        </w:rPr>
      </w:pPr>
    </w:p>
    <w:p w:rsidR="003B1E72" w:rsidRPr="00252C2D" w:rsidRDefault="00E17DD4" w:rsidP="00BA3F10">
      <w:pPr>
        <w:pStyle w:val="Prrafodelista"/>
        <w:numPr>
          <w:ilvl w:val="0"/>
          <w:numId w:val="32"/>
        </w:numPr>
        <w:rPr>
          <w:sz w:val="22"/>
        </w:rPr>
      </w:pPr>
      <w:r w:rsidRPr="00252C2D">
        <w:rPr>
          <w:b/>
          <w:sz w:val="22"/>
        </w:rPr>
        <w:t>C</w:t>
      </w:r>
      <w:r w:rsidR="00E97717" w:rsidRPr="00252C2D">
        <w:rPr>
          <w:b/>
          <w:sz w:val="22"/>
        </w:rPr>
        <w:t>entros de</w:t>
      </w:r>
      <w:r w:rsidR="002B3952" w:rsidRPr="00252C2D">
        <w:rPr>
          <w:b/>
          <w:sz w:val="22"/>
        </w:rPr>
        <w:t xml:space="preserve"> </w:t>
      </w:r>
      <w:r w:rsidR="00E97717" w:rsidRPr="00252C2D">
        <w:rPr>
          <w:b/>
          <w:sz w:val="22"/>
        </w:rPr>
        <w:t>recompensa secundarios</w:t>
      </w:r>
      <w:r w:rsidR="00E97717" w:rsidRPr="00252C2D">
        <w:rPr>
          <w:sz w:val="22"/>
        </w:rPr>
        <w:t xml:space="preserve">, están en la </w:t>
      </w:r>
      <w:r w:rsidR="00E97717" w:rsidRPr="00252C2D">
        <w:rPr>
          <w:b/>
          <w:sz w:val="22"/>
        </w:rPr>
        <w:t>región septal</w:t>
      </w:r>
      <w:r w:rsidR="00E97717" w:rsidRPr="00252C2D">
        <w:rPr>
          <w:sz w:val="22"/>
        </w:rPr>
        <w:t>,</w:t>
      </w:r>
      <w:r w:rsidR="002B3952" w:rsidRPr="00252C2D">
        <w:rPr>
          <w:sz w:val="22"/>
        </w:rPr>
        <w:t xml:space="preserve"> </w:t>
      </w:r>
      <w:r w:rsidR="00E97717" w:rsidRPr="00252C2D">
        <w:rPr>
          <w:b/>
          <w:sz w:val="22"/>
        </w:rPr>
        <w:t>amígdala</w:t>
      </w:r>
      <w:r w:rsidR="00E97717" w:rsidRPr="00252C2D">
        <w:rPr>
          <w:sz w:val="22"/>
        </w:rPr>
        <w:t xml:space="preserve">, </w:t>
      </w:r>
      <w:r w:rsidR="00E97717" w:rsidRPr="00252C2D">
        <w:rPr>
          <w:b/>
          <w:sz w:val="22"/>
        </w:rPr>
        <w:t>tálamo</w:t>
      </w:r>
      <w:r w:rsidR="00E97717" w:rsidRPr="00252C2D">
        <w:rPr>
          <w:sz w:val="22"/>
        </w:rPr>
        <w:t xml:space="preserve"> y </w:t>
      </w:r>
      <w:r w:rsidR="00E97717" w:rsidRPr="00252C2D">
        <w:rPr>
          <w:b/>
          <w:sz w:val="22"/>
        </w:rPr>
        <w:t>ganglios basales</w:t>
      </w:r>
      <w:r w:rsidR="00E97717" w:rsidRPr="00252C2D">
        <w:rPr>
          <w:sz w:val="22"/>
        </w:rPr>
        <w:t>,</w:t>
      </w:r>
      <w:r w:rsidR="002B3952" w:rsidRPr="00252C2D">
        <w:rPr>
          <w:sz w:val="22"/>
        </w:rPr>
        <w:t xml:space="preserve"> </w:t>
      </w:r>
      <w:r w:rsidR="004F36F9">
        <w:rPr>
          <w:sz w:val="22"/>
        </w:rPr>
        <w:t>y descienden por el s</w:t>
      </w:r>
      <w:r w:rsidR="00E97717" w:rsidRPr="00252C2D">
        <w:rPr>
          <w:sz w:val="22"/>
        </w:rPr>
        <w:t>egmento basa</w:t>
      </w:r>
      <w:r w:rsidR="004F7A51" w:rsidRPr="00252C2D">
        <w:rPr>
          <w:sz w:val="22"/>
        </w:rPr>
        <w:t>l</w:t>
      </w:r>
      <w:r w:rsidR="00E97717" w:rsidRPr="00252C2D">
        <w:rPr>
          <w:sz w:val="22"/>
        </w:rPr>
        <w:t xml:space="preserve"> del </w:t>
      </w:r>
      <w:r w:rsidR="002B3952" w:rsidRPr="00252C2D">
        <w:rPr>
          <w:sz w:val="22"/>
        </w:rPr>
        <w:t xml:space="preserve">mesencéfalo. </w:t>
      </w:r>
    </w:p>
    <w:p w:rsidR="002B3952" w:rsidRDefault="002B3952" w:rsidP="003B1E72">
      <w:pPr>
        <w:rPr>
          <w:sz w:val="22"/>
        </w:rPr>
      </w:pPr>
    </w:p>
    <w:p w:rsidR="004F7A51" w:rsidRPr="004F7A51" w:rsidRDefault="004F7A51" w:rsidP="004F7A51">
      <w:pPr>
        <w:pStyle w:val="Ttulo2"/>
      </w:pPr>
      <w:r w:rsidRPr="004F7A51">
        <w:t>Centros de castigo</w:t>
      </w:r>
    </w:p>
    <w:p w:rsidR="002B3952" w:rsidRDefault="004F7A51" w:rsidP="00BA3F10">
      <w:pPr>
        <w:pStyle w:val="Prrafodelista"/>
        <w:numPr>
          <w:ilvl w:val="0"/>
          <w:numId w:val="33"/>
        </w:numPr>
        <w:rPr>
          <w:sz w:val="22"/>
        </w:rPr>
      </w:pPr>
      <w:r w:rsidRPr="00D676E5">
        <w:rPr>
          <w:b/>
          <w:sz w:val="22"/>
        </w:rPr>
        <w:t>La estimulación de regiones</w:t>
      </w:r>
      <w:r w:rsidR="002B3952" w:rsidRPr="00D676E5">
        <w:rPr>
          <w:sz w:val="22"/>
        </w:rPr>
        <w:t xml:space="preserve"> </w:t>
      </w:r>
      <w:r w:rsidRPr="00D676E5">
        <w:rPr>
          <w:sz w:val="22"/>
        </w:rPr>
        <w:t>muestr</w:t>
      </w:r>
      <w:r w:rsidR="00884A97" w:rsidRPr="00D676E5">
        <w:rPr>
          <w:sz w:val="22"/>
        </w:rPr>
        <w:t>a</w:t>
      </w:r>
      <w:r w:rsidRPr="00D676E5">
        <w:rPr>
          <w:sz w:val="22"/>
        </w:rPr>
        <w:t xml:space="preserve"> signos de desagrado,</w:t>
      </w:r>
      <w:r w:rsidR="002B3952" w:rsidRPr="00D676E5">
        <w:rPr>
          <w:sz w:val="22"/>
        </w:rPr>
        <w:t xml:space="preserve"> </w:t>
      </w:r>
      <w:r w:rsidRPr="00D676E5">
        <w:rPr>
          <w:sz w:val="22"/>
        </w:rPr>
        <w:t>miedo, terror, dolor, castigo y enfermedad</w:t>
      </w:r>
      <w:r w:rsidR="00D676E5" w:rsidRPr="00D676E5">
        <w:rPr>
          <w:sz w:val="22"/>
        </w:rPr>
        <w:t xml:space="preserve">; </w:t>
      </w:r>
      <w:r w:rsidR="00D676E5" w:rsidRPr="00D676E5">
        <w:rPr>
          <w:b/>
          <w:sz w:val="22"/>
        </w:rPr>
        <w:t>capaces de inhibir</w:t>
      </w:r>
      <w:r w:rsidR="00D676E5" w:rsidRPr="00D676E5">
        <w:rPr>
          <w:sz w:val="22"/>
        </w:rPr>
        <w:t xml:space="preserve"> por completo los centros de la recompensa y del placer</w:t>
      </w:r>
      <w:r w:rsidRPr="00D676E5">
        <w:rPr>
          <w:sz w:val="22"/>
        </w:rPr>
        <w:t>.</w:t>
      </w:r>
      <w:r w:rsidR="002B3952" w:rsidRPr="00D676E5">
        <w:rPr>
          <w:sz w:val="22"/>
        </w:rPr>
        <w:t xml:space="preserve"> </w:t>
      </w:r>
    </w:p>
    <w:p w:rsidR="00D676E5" w:rsidRPr="00D676E5" w:rsidRDefault="00D676E5" w:rsidP="00D676E5">
      <w:pPr>
        <w:pStyle w:val="Prrafodelista"/>
        <w:ind w:left="360"/>
        <w:rPr>
          <w:sz w:val="22"/>
        </w:rPr>
      </w:pPr>
    </w:p>
    <w:p w:rsidR="002B3952" w:rsidRPr="00D676E5" w:rsidRDefault="00D676E5" w:rsidP="00BA3F10">
      <w:pPr>
        <w:pStyle w:val="Prrafodelista"/>
        <w:numPr>
          <w:ilvl w:val="0"/>
          <w:numId w:val="33"/>
        </w:numPr>
        <w:rPr>
          <w:sz w:val="22"/>
        </w:rPr>
      </w:pPr>
      <w:r w:rsidRPr="00D676E5">
        <w:rPr>
          <w:sz w:val="22"/>
        </w:rPr>
        <w:t>R</w:t>
      </w:r>
      <w:r w:rsidR="004F7A51" w:rsidRPr="00D676E5">
        <w:rPr>
          <w:sz w:val="22"/>
        </w:rPr>
        <w:t>egiones</w:t>
      </w:r>
      <w:r w:rsidR="002B3952" w:rsidRPr="00D676E5">
        <w:rPr>
          <w:sz w:val="22"/>
        </w:rPr>
        <w:t xml:space="preserve"> </w:t>
      </w:r>
      <w:r w:rsidR="004F7A51" w:rsidRPr="00D676E5">
        <w:rPr>
          <w:sz w:val="22"/>
        </w:rPr>
        <w:t xml:space="preserve">potentes </w:t>
      </w:r>
      <w:r w:rsidRPr="00D676E5">
        <w:rPr>
          <w:b/>
          <w:sz w:val="22"/>
        </w:rPr>
        <w:t xml:space="preserve">de </w:t>
      </w:r>
      <w:r w:rsidR="004F7A51" w:rsidRPr="00D676E5">
        <w:rPr>
          <w:b/>
          <w:sz w:val="22"/>
        </w:rPr>
        <w:t>castigo</w:t>
      </w:r>
      <w:r w:rsidR="004F7A51" w:rsidRPr="00D676E5">
        <w:rPr>
          <w:sz w:val="22"/>
        </w:rPr>
        <w:t xml:space="preserve"> </w:t>
      </w:r>
      <w:r w:rsidR="004F7A51" w:rsidRPr="00D676E5">
        <w:rPr>
          <w:b/>
          <w:sz w:val="22"/>
        </w:rPr>
        <w:t>y tendencias de huida</w:t>
      </w:r>
      <w:r w:rsidR="004F7A51" w:rsidRPr="00D676E5">
        <w:rPr>
          <w:sz w:val="22"/>
        </w:rPr>
        <w:t xml:space="preserve"> en la </w:t>
      </w:r>
      <w:r w:rsidR="004F7A51" w:rsidRPr="00D676E5">
        <w:rPr>
          <w:b/>
          <w:sz w:val="22"/>
        </w:rPr>
        <w:t>sustancia gris</w:t>
      </w:r>
      <w:r w:rsidR="004F7A51" w:rsidRPr="00D676E5">
        <w:rPr>
          <w:sz w:val="22"/>
        </w:rPr>
        <w:t xml:space="preserve"> central del </w:t>
      </w:r>
      <w:r w:rsidR="002B3952" w:rsidRPr="00D676E5">
        <w:rPr>
          <w:sz w:val="22"/>
        </w:rPr>
        <w:t xml:space="preserve">mesencéfalo </w:t>
      </w:r>
      <w:r w:rsidR="004F7A51" w:rsidRPr="00D676E5">
        <w:rPr>
          <w:sz w:val="22"/>
        </w:rPr>
        <w:t xml:space="preserve">que rodea al </w:t>
      </w:r>
      <w:r w:rsidR="004F7A51" w:rsidRPr="00D676E5">
        <w:rPr>
          <w:b/>
          <w:sz w:val="22"/>
        </w:rPr>
        <w:t>acueducto de Silvio</w:t>
      </w:r>
      <w:r w:rsidR="004F7A51" w:rsidRPr="00D676E5">
        <w:rPr>
          <w:sz w:val="22"/>
        </w:rPr>
        <w:t xml:space="preserve"> y asciende por las </w:t>
      </w:r>
      <w:r w:rsidR="004F7A51" w:rsidRPr="00D676E5">
        <w:rPr>
          <w:b/>
          <w:sz w:val="22"/>
        </w:rPr>
        <w:t>zonas</w:t>
      </w:r>
      <w:r w:rsidR="002B3952" w:rsidRPr="00D676E5">
        <w:rPr>
          <w:b/>
          <w:sz w:val="22"/>
        </w:rPr>
        <w:t xml:space="preserve"> </w:t>
      </w:r>
      <w:r w:rsidR="004F7A51" w:rsidRPr="00D676E5">
        <w:rPr>
          <w:b/>
          <w:sz w:val="22"/>
        </w:rPr>
        <w:t>periventriculares</w:t>
      </w:r>
      <w:r w:rsidR="004F7A51" w:rsidRPr="00D676E5">
        <w:rPr>
          <w:sz w:val="22"/>
        </w:rPr>
        <w:t xml:space="preserve"> del hipotálamo y el tálamo. </w:t>
      </w:r>
    </w:p>
    <w:p w:rsidR="002B3952" w:rsidRPr="00D676E5" w:rsidRDefault="00D676E5" w:rsidP="00BA3F10">
      <w:pPr>
        <w:pStyle w:val="Prrafodelista"/>
        <w:numPr>
          <w:ilvl w:val="0"/>
          <w:numId w:val="33"/>
        </w:numPr>
        <w:rPr>
          <w:sz w:val="22"/>
        </w:rPr>
      </w:pPr>
      <w:r w:rsidRPr="00D676E5">
        <w:rPr>
          <w:b/>
          <w:sz w:val="22"/>
        </w:rPr>
        <w:t>Áreas</w:t>
      </w:r>
      <w:r w:rsidR="004F7A51" w:rsidRPr="00D676E5">
        <w:rPr>
          <w:b/>
          <w:sz w:val="22"/>
        </w:rPr>
        <w:t xml:space="preserve"> de</w:t>
      </w:r>
      <w:r w:rsidR="002B3952" w:rsidRPr="00D676E5">
        <w:rPr>
          <w:b/>
          <w:sz w:val="22"/>
        </w:rPr>
        <w:t xml:space="preserve"> </w:t>
      </w:r>
      <w:r w:rsidR="004F7A51" w:rsidRPr="00D676E5">
        <w:rPr>
          <w:b/>
          <w:sz w:val="22"/>
        </w:rPr>
        <w:t xml:space="preserve">castigo </w:t>
      </w:r>
      <w:r w:rsidRPr="00D676E5">
        <w:rPr>
          <w:b/>
          <w:sz w:val="22"/>
        </w:rPr>
        <w:t xml:space="preserve">secundarias </w:t>
      </w:r>
      <w:r w:rsidR="004F7A51" w:rsidRPr="00D676E5">
        <w:rPr>
          <w:sz w:val="22"/>
        </w:rPr>
        <w:t>están en ciertos lugares de la amígdala</w:t>
      </w:r>
      <w:r w:rsidR="002B3952" w:rsidRPr="00D676E5">
        <w:rPr>
          <w:sz w:val="22"/>
        </w:rPr>
        <w:t xml:space="preserve"> </w:t>
      </w:r>
      <w:r w:rsidR="004F7A51" w:rsidRPr="00D676E5">
        <w:rPr>
          <w:sz w:val="22"/>
        </w:rPr>
        <w:t xml:space="preserve">y el hipocampo. </w:t>
      </w:r>
    </w:p>
    <w:p w:rsidR="004F7A51" w:rsidRPr="004F7A51" w:rsidRDefault="004F7A51" w:rsidP="004F7A51">
      <w:pPr>
        <w:pStyle w:val="Ttulo2"/>
      </w:pPr>
      <w:r w:rsidRPr="004F7A51">
        <w:lastRenderedPageBreak/>
        <w:t>Ira: su asociación con los centros de castigo</w:t>
      </w:r>
    </w:p>
    <w:p w:rsidR="004F7A51" w:rsidRDefault="004F7A51" w:rsidP="004F7A51">
      <w:pPr>
        <w:rPr>
          <w:sz w:val="22"/>
        </w:rPr>
      </w:pPr>
      <w:r w:rsidRPr="006D700D">
        <w:rPr>
          <w:b/>
          <w:sz w:val="22"/>
        </w:rPr>
        <w:t>Un patrón emocional</w:t>
      </w:r>
      <w:r w:rsidRPr="004F7A51">
        <w:rPr>
          <w:sz w:val="22"/>
        </w:rPr>
        <w:t xml:space="preserve"> que implica centros de castigo del</w:t>
      </w:r>
      <w:r w:rsidR="00E549FA">
        <w:rPr>
          <w:sz w:val="22"/>
        </w:rPr>
        <w:t xml:space="preserve"> </w:t>
      </w:r>
      <w:r w:rsidRPr="004F7A51">
        <w:rPr>
          <w:sz w:val="22"/>
        </w:rPr>
        <w:t xml:space="preserve">hipotálamo y otras estructuras límbicas, es </w:t>
      </w:r>
      <w:r w:rsidRPr="006D700D">
        <w:rPr>
          <w:b/>
          <w:sz w:val="22"/>
        </w:rPr>
        <w:t>la ira</w:t>
      </w:r>
      <w:r w:rsidR="006D700D">
        <w:rPr>
          <w:b/>
          <w:sz w:val="22"/>
        </w:rPr>
        <w:t>:</w:t>
      </w:r>
    </w:p>
    <w:p w:rsidR="00E549FA" w:rsidRPr="004F7A51" w:rsidRDefault="00E549FA" w:rsidP="004F7A51">
      <w:pPr>
        <w:rPr>
          <w:sz w:val="22"/>
        </w:rPr>
      </w:pPr>
    </w:p>
    <w:p w:rsidR="00E549FA" w:rsidRDefault="004F7A51" w:rsidP="004F7A51">
      <w:pPr>
        <w:rPr>
          <w:sz w:val="22"/>
        </w:rPr>
      </w:pPr>
      <w:r w:rsidRPr="004F7A51">
        <w:rPr>
          <w:sz w:val="22"/>
        </w:rPr>
        <w:t>La estimulación potente de los centros de castigo del encéfalo,</w:t>
      </w:r>
      <w:r w:rsidR="00E549FA">
        <w:rPr>
          <w:sz w:val="22"/>
        </w:rPr>
        <w:t xml:space="preserve"> </w:t>
      </w:r>
      <w:r w:rsidRPr="004F7A51">
        <w:rPr>
          <w:sz w:val="22"/>
        </w:rPr>
        <w:t xml:space="preserve">en especial en la </w:t>
      </w:r>
      <w:r w:rsidRPr="006D700D">
        <w:rPr>
          <w:b/>
          <w:sz w:val="22"/>
        </w:rPr>
        <w:t>zona periventricular del hipotálamo y</w:t>
      </w:r>
      <w:r w:rsidR="00E549FA" w:rsidRPr="006D700D">
        <w:rPr>
          <w:b/>
          <w:sz w:val="22"/>
        </w:rPr>
        <w:t xml:space="preserve"> </w:t>
      </w:r>
      <w:r w:rsidRPr="006D700D">
        <w:rPr>
          <w:b/>
          <w:sz w:val="22"/>
        </w:rPr>
        <w:t>en el hipotálamo lateral</w:t>
      </w:r>
      <w:r w:rsidRPr="004F7A51">
        <w:rPr>
          <w:sz w:val="22"/>
        </w:rPr>
        <w:t xml:space="preserve">, hace que el animal: </w:t>
      </w:r>
    </w:p>
    <w:p w:rsidR="00E549FA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>adopte una</w:t>
      </w:r>
      <w:r w:rsidR="00E549FA" w:rsidRPr="006D700D">
        <w:rPr>
          <w:sz w:val="22"/>
        </w:rPr>
        <w:t xml:space="preserve"> </w:t>
      </w:r>
      <w:r w:rsidRPr="006D700D">
        <w:rPr>
          <w:sz w:val="22"/>
        </w:rPr>
        <w:t xml:space="preserve">postura defensiva, </w:t>
      </w:r>
    </w:p>
    <w:p w:rsidR="00E549FA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 xml:space="preserve">extienda sus garras, </w:t>
      </w:r>
    </w:p>
    <w:p w:rsidR="004F7A51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>levante su cola,</w:t>
      </w:r>
    </w:p>
    <w:p w:rsidR="00E549FA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 xml:space="preserve">bufe, </w:t>
      </w:r>
    </w:p>
    <w:p w:rsidR="00E549FA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 xml:space="preserve">escupa saliva, </w:t>
      </w:r>
    </w:p>
    <w:p w:rsidR="00E549FA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 xml:space="preserve">gruña </w:t>
      </w:r>
    </w:p>
    <w:p w:rsidR="00E549FA" w:rsidRPr="006D700D" w:rsidRDefault="004F7A51" w:rsidP="00BA3F10">
      <w:pPr>
        <w:pStyle w:val="Prrafodelista"/>
        <w:numPr>
          <w:ilvl w:val="0"/>
          <w:numId w:val="34"/>
        </w:numPr>
        <w:rPr>
          <w:sz w:val="22"/>
        </w:rPr>
      </w:pPr>
      <w:r w:rsidRPr="006D700D">
        <w:rPr>
          <w:sz w:val="22"/>
        </w:rPr>
        <w:t>manifieste piloerección,</w:t>
      </w:r>
      <w:r w:rsidR="00E549FA" w:rsidRPr="006D700D">
        <w:rPr>
          <w:sz w:val="22"/>
        </w:rPr>
        <w:t xml:space="preserve"> </w:t>
      </w:r>
      <w:r w:rsidRPr="006D700D">
        <w:rPr>
          <w:sz w:val="22"/>
        </w:rPr>
        <w:t xml:space="preserve">unos ojos muy abiertos y las pupilas dilatadas. </w:t>
      </w:r>
    </w:p>
    <w:p w:rsidR="00E549FA" w:rsidRDefault="00E549FA" w:rsidP="004F7A51">
      <w:pPr>
        <w:rPr>
          <w:sz w:val="22"/>
        </w:rPr>
      </w:pPr>
    </w:p>
    <w:p w:rsidR="00E549FA" w:rsidRDefault="006D700D" w:rsidP="00BA3F10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8F4F45">
        <w:rPr>
          <w:b/>
          <w:sz w:val="22"/>
        </w:rPr>
        <w:t>E</w:t>
      </w:r>
      <w:r w:rsidR="004F7A51" w:rsidRPr="008F4F45">
        <w:rPr>
          <w:b/>
          <w:sz w:val="22"/>
        </w:rPr>
        <w:t>l fenómeno de la ira</w:t>
      </w:r>
      <w:r w:rsidR="00E549FA" w:rsidRPr="008F4F45">
        <w:rPr>
          <w:sz w:val="22"/>
        </w:rPr>
        <w:t xml:space="preserve"> </w:t>
      </w:r>
      <w:r w:rsidR="004F7A51" w:rsidRPr="008F4F45">
        <w:rPr>
          <w:sz w:val="22"/>
        </w:rPr>
        <w:t xml:space="preserve">queda contenido por </w:t>
      </w:r>
      <w:r w:rsidR="004F7A51" w:rsidRPr="008F4F45">
        <w:rPr>
          <w:b/>
          <w:sz w:val="22"/>
        </w:rPr>
        <w:t>señales inhibidoras</w:t>
      </w:r>
      <w:r w:rsidR="004F7A51" w:rsidRPr="008F4F45">
        <w:rPr>
          <w:sz w:val="22"/>
        </w:rPr>
        <w:t xml:space="preserve"> procedentes</w:t>
      </w:r>
      <w:r w:rsidR="00E549FA" w:rsidRPr="008F4F45">
        <w:rPr>
          <w:sz w:val="22"/>
        </w:rPr>
        <w:t xml:space="preserve"> </w:t>
      </w:r>
      <w:r w:rsidR="004F7A51" w:rsidRPr="008F4F45">
        <w:rPr>
          <w:sz w:val="22"/>
        </w:rPr>
        <w:t xml:space="preserve">de los núcleos ventromediales del hipotálamo. </w:t>
      </w:r>
    </w:p>
    <w:p w:rsidR="009203E9" w:rsidRPr="008F4F45" w:rsidRDefault="009203E9" w:rsidP="009203E9">
      <w:pPr>
        <w:pStyle w:val="Prrafodelista"/>
        <w:ind w:left="360"/>
        <w:rPr>
          <w:sz w:val="22"/>
        </w:rPr>
      </w:pPr>
    </w:p>
    <w:p w:rsidR="004F7A51" w:rsidRPr="008F4F45" w:rsidRDefault="008F4F45" w:rsidP="00BA3F10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8F4F45">
        <w:rPr>
          <w:sz w:val="22"/>
        </w:rPr>
        <w:t>P</w:t>
      </w:r>
      <w:r w:rsidR="004F7A51" w:rsidRPr="008F4F45">
        <w:rPr>
          <w:sz w:val="22"/>
        </w:rPr>
        <w:t xml:space="preserve">arte del </w:t>
      </w:r>
      <w:r w:rsidR="004F7A51" w:rsidRPr="008F4F45">
        <w:rPr>
          <w:b/>
          <w:sz w:val="22"/>
        </w:rPr>
        <w:t>hipocampo</w:t>
      </w:r>
      <w:r w:rsidR="004F7A51" w:rsidRPr="008F4F45">
        <w:rPr>
          <w:sz w:val="22"/>
        </w:rPr>
        <w:t xml:space="preserve"> y de la </w:t>
      </w:r>
      <w:r w:rsidR="004F7A51" w:rsidRPr="008F4F45">
        <w:rPr>
          <w:b/>
          <w:sz w:val="22"/>
        </w:rPr>
        <w:t>corteza límbica anterior</w:t>
      </w:r>
      <w:r w:rsidR="004F7A51" w:rsidRPr="008F4F45">
        <w:rPr>
          <w:sz w:val="22"/>
        </w:rPr>
        <w:t xml:space="preserve">, </w:t>
      </w:r>
      <w:r w:rsidRPr="008F4F45">
        <w:rPr>
          <w:sz w:val="22"/>
        </w:rPr>
        <w:t>(</w:t>
      </w:r>
      <w:r w:rsidR="004F7A51" w:rsidRPr="008F4F45">
        <w:rPr>
          <w:sz w:val="22"/>
        </w:rPr>
        <w:t>circunvoluciones cingulares anteriores y angulares</w:t>
      </w:r>
      <w:r w:rsidRPr="008F4F45">
        <w:rPr>
          <w:sz w:val="22"/>
        </w:rPr>
        <w:t>)</w:t>
      </w:r>
      <w:r w:rsidR="004F7A51" w:rsidRPr="008F4F45">
        <w:rPr>
          <w:sz w:val="22"/>
        </w:rPr>
        <w:t xml:space="preserve">, contribuyen a </w:t>
      </w:r>
      <w:r w:rsidR="004F7A51" w:rsidRPr="008F4F45">
        <w:rPr>
          <w:b/>
          <w:sz w:val="22"/>
        </w:rPr>
        <w:t>reprimir el fenómeno de la ira</w:t>
      </w:r>
      <w:r w:rsidR="004F7A51" w:rsidRPr="008F4F45">
        <w:rPr>
          <w:sz w:val="22"/>
        </w:rPr>
        <w:t>.</w:t>
      </w:r>
    </w:p>
    <w:p w:rsidR="004F7A51" w:rsidRDefault="004F7A51" w:rsidP="008F4F45">
      <w:pPr>
        <w:rPr>
          <w:sz w:val="22"/>
        </w:rPr>
      </w:pPr>
    </w:p>
    <w:p w:rsidR="004F7A51" w:rsidRDefault="004F7A51" w:rsidP="00BA3F10">
      <w:pPr>
        <w:pStyle w:val="Prrafodelista"/>
        <w:numPr>
          <w:ilvl w:val="0"/>
          <w:numId w:val="35"/>
        </w:numPr>
        <w:ind w:left="360"/>
        <w:rPr>
          <w:sz w:val="22"/>
        </w:rPr>
      </w:pPr>
      <w:r w:rsidRPr="008F4F45">
        <w:rPr>
          <w:sz w:val="22"/>
        </w:rPr>
        <w:t xml:space="preserve">Los patrones emocionales de comportamiento exactamente opuestos se dan al estimular los centros de la recompensa: </w:t>
      </w:r>
      <w:r w:rsidRPr="008F4F45">
        <w:rPr>
          <w:b/>
          <w:sz w:val="22"/>
        </w:rPr>
        <w:t>la apacibilidad y la mansedumbre</w:t>
      </w:r>
      <w:r w:rsidRPr="008F4F45">
        <w:rPr>
          <w:sz w:val="22"/>
        </w:rPr>
        <w:t>.</w:t>
      </w:r>
    </w:p>
    <w:p w:rsidR="009203E9" w:rsidRPr="009203E9" w:rsidRDefault="009203E9" w:rsidP="009203E9">
      <w:pPr>
        <w:pStyle w:val="Prrafodelista"/>
        <w:rPr>
          <w:sz w:val="22"/>
        </w:rPr>
      </w:pPr>
    </w:p>
    <w:p w:rsidR="004F7A51" w:rsidRPr="008F4F45" w:rsidRDefault="008F4F45" w:rsidP="00BA3F10">
      <w:pPr>
        <w:pStyle w:val="Prrafodelista"/>
        <w:numPr>
          <w:ilvl w:val="0"/>
          <w:numId w:val="36"/>
        </w:numPr>
        <w:ind w:left="360"/>
        <w:rPr>
          <w:sz w:val="22"/>
        </w:rPr>
      </w:pPr>
      <w:r>
        <w:rPr>
          <w:b/>
          <w:sz w:val="22"/>
        </w:rPr>
        <w:t>L</w:t>
      </w:r>
      <w:r w:rsidR="004F7A51" w:rsidRPr="008F4F45">
        <w:rPr>
          <w:b/>
          <w:sz w:val="22"/>
        </w:rPr>
        <w:t>os centros de la recompensa y del</w:t>
      </w:r>
      <w:r w:rsidR="00F442AA" w:rsidRPr="008F4F45">
        <w:rPr>
          <w:b/>
          <w:sz w:val="22"/>
        </w:rPr>
        <w:t xml:space="preserve"> </w:t>
      </w:r>
      <w:r w:rsidR="004F7A51" w:rsidRPr="008F4F45">
        <w:rPr>
          <w:b/>
          <w:sz w:val="22"/>
        </w:rPr>
        <w:t>castigo</w:t>
      </w:r>
      <w:r w:rsidR="004F7A51" w:rsidRPr="008F4F45">
        <w:rPr>
          <w:sz w:val="22"/>
        </w:rPr>
        <w:t xml:space="preserve"> constituyen uno de los mecanismos de control</w:t>
      </w:r>
      <w:r w:rsidR="00F442AA" w:rsidRPr="008F4F45">
        <w:rPr>
          <w:sz w:val="22"/>
        </w:rPr>
        <w:t xml:space="preserve"> </w:t>
      </w:r>
      <w:r w:rsidR="004F7A51" w:rsidRPr="008F4F45">
        <w:rPr>
          <w:sz w:val="22"/>
        </w:rPr>
        <w:t>más importantes sobre nuestras actividades corporales, nuestros</w:t>
      </w:r>
      <w:r w:rsidR="00F442AA" w:rsidRPr="008F4F45">
        <w:rPr>
          <w:sz w:val="22"/>
        </w:rPr>
        <w:t xml:space="preserve"> </w:t>
      </w:r>
      <w:r w:rsidR="004F7A51" w:rsidRPr="008F4F45">
        <w:rPr>
          <w:sz w:val="22"/>
        </w:rPr>
        <w:t>impulsos, nuestras aversiones o nuestras motivaciones.</w:t>
      </w:r>
    </w:p>
    <w:p w:rsidR="000D733B" w:rsidRDefault="000D733B" w:rsidP="004F7A51">
      <w:pPr>
        <w:rPr>
          <w:sz w:val="22"/>
        </w:rPr>
      </w:pPr>
    </w:p>
    <w:p w:rsidR="000D733B" w:rsidRPr="000D733B" w:rsidRDefault="004F7A51" w:rsidP="000D733B">
      <w:pPr>
        <w:pStyle w:val="Ttulo2"/>
      </w:pPr>
      <w:r w:rsidRPr="000D733B">
        <w:t>Efecto de los tranquilizantes sobre los centros de</w:t>
      </w:r>
      <w:r w:rsidR="000D733B" w:rsidRPr="000D733B">
        <w:t xml:space="preserve"> </w:t>
      </w:r>
      <w:r w:rsidRPr="000D733B">
        <w:t xml:space="preserve">la recompensa o del castigo. </w:t>
      </w:r>
    </w:p>
    <w:p w:rsidR="00F442AA" w:rsidRDefault="004F7A51" w:rsidP="00BA3F10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8F4F45">
        <w:rPr>
          <w:sz w:val="22"/>
        </w:rPr>
        <w:t>La administración de un</w:t>
      </w:r>
      <w:r w:rsidR="00F442AA" w:rsidRPr="008F4F45">
        <w:rPr>
          <w:sz w:val="22"/>
        </w:rPr>
        <w:t xml:space="preserve"> </w:t>
      </w:r>
      <w:r w:rsidRPr="008F4F45">
        <w:rPr>
          <w:sz w:val="22"/>
        </w:rPr>
        <w:t xml:space="preserve">tranquilizante, como </w:t>
      </w:r>
      <w:proofErr w:type="spellStart"/>
      <w:r w:rsidRPr="00667778">
        <w:rPr>
          <w:b/>
          <w:sz w:val="22"/>
        </w:rPr>
        <w:t>clorpromacina</w:t>
      </w:r>
      <w:proofErr w:type="spellEnd"/>
      <w:r w:rsidRPr="008F4F45">
        <w:rPr>
          <w:sz w:val="22"/>
        </w:rPr>
        <w:t xml:space="preserve">, suele </w:t>
      </w:r>
      <w:r w:rsidRPr="00667778">
        <w:rPr>
          <w:b/>
          <w:sz w:val="22"/>
        </w:rPr>
        <w:t>inhibir</w:t>
      </w:r>
      <w:r w:rsidRPr="008F4F45">
        <w:rPr>
          <w:sz w:val="22"/>
        </w:rPr>
        <w:t xml:space="preserve"> los centros de la recompensa </w:t>
      </w:r>
      <w:r w:rsidR="00667778">
        <w:rPr>
          <w:sz w:val="22"/>
        </w:rPr>
        <w:t xml:space="preserve">y </w:t>
      </w:r>
      <w:r w:rsidRPr="008F4F45">
        <w:rPr>
          <w:sz w:val="22"/>
        </w:rPr>
        <w:t>castigo, lo que</w:t>
      </w:r>
      <w:r w:rsidR="00F442AA" w:rsidRPr="008F4F45">
        <w:rPr>
          <w:sz w:val="22"/>
        </w:rPr>
        <w:t xml:space="preserve"> </w:t>
      </w:r>
      <w:r w:rsidRPr="00667778">
        <w:rPr>
          <w:b/>
          <w:sz w:val="22"/>
        </w:rPr>
        <w:t>atenúa la reactividad afectiva del animal</w:t>
      </w:r>
      <w:r w:rsidRPr="008F4F45">
        <w:rPr>
          <w:sz w:val="22"/>
        </w:rPr>
        <w:t xml:space="preserve">. </w:t>
      </w:r>
    </w:p>
    <w:p w:rsidR="009203E9" w:rsidRDefault="009203E9" w:rsidP="009203E9">
      <w:pPr>
        <w:pStyle w:val="Prrafodelista"/>
        <w:ind w:left="360"/>
        <w:rPr>
          <w:sz w:val="22"/>
        </w:rPr>
      </w:pPr>
    </w:p>
    <w:p w:rsidR="004F7A51" w:rsidRPr="008F4F45" w:rsidRDefault="002921C9" w:rsidP="00BA3F10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2921C9">
        <w:rPr>
          <w:b/>
          <w:sz w:val="22"/>
        </w:rPr>
        <w:t xml:space="preserve">Los tranquilizantes </w:t>
      </w:r>
      <w:r w:rsidR="004F7A51" w:rsidRPr="008F4F45">
        <w:rPr>
          <w:sz w:val="22"/>
        </w:rPr>
        <w:t xml:space="preserve">actúan en los </w:t>
      </w:r>
      <w:r w:rsidR="004F7A51" w:rsidRPr="002921C9">
        <w:rPr>
          <w:b/>
          <w:sz w:val="22"/>
        </w:rPr>
        <w:t>estados psicóticos</w:t>
      </w:r>
      <w:r w:rsidR="00F442AA" w:rsidRPr="008F4F45">
        <w:rPr>
          <w:sz w:val="22"/>
        </w:rPr>
        <w:t xml:space="preserve"> </w:t>
      </w:r>
      <w:r w:rsidR="004F7A51" w:rsidRPr="008F4F45">
        <w:rPr>
          <w:sz w:val="22"/>
        </w:rPr>
        <w:t xml:space="preserve">mediante la </w:t>
      </w:r>
      <w:r w:rsidR="004F7A51" w:rsidRPr="002921C9">
        <w:rPr>
          <w:b/>
          <w:sz w:val="22"/>
        </w:rPr>
        <w:t>supresión</w:t>
      </w:r>
      <w:r w:rsidR="004F7A51" w:rsidRPr="008F4F45">
        <w:rPr>
          <w:sz w:val="22"/>
        </w:rPr>
        <w:t xml:space="preserve"> de zonas </w:t>
      </w:r>
      <w:r>
        <w:rPr>
          <w:sz w:val="22"/>
        </w:rPr>
        <w:t>d</w:t>
      </w:r>
      <w:r w:rsidR="004F7A51" w:rsidRPr="008F4F45">
        <w:rPr>
          <w:sz w:val="22"/>
        </w:rPr>
        <w:t xml:space="preserve">el comportamiento en el </w:t>
      </w:r>
      <w:r w:rsidR="004F7A51" w:rsidRPr="002921C9">
        <w:rPr>
          <w:b/>
          <w:sz w:val="22"/>
        </w:rPr>
        <w:t>hipotálamo</w:t>
      </w:r>
      <w:r w:rsidR="004F7A51" w:rsidRPr="008F4F45">
        <w:rPr>
          <w:sz w:val="22"/>
        </w:rPr>
        <w:t xml:space="preserve"> y regiones</w:t>
      </w:r>
      <w:r w:rsidR="008F4F45" w:rsidRPr="008F4F45">
        <w:rPr>
          <w:sz w:val="22"/>
        </w:rPr>
        <w:t xml:space="preserve"> </w:t>
      </w:r>
      <w:r w:rsidR="004F7A51" w:rsidRPr="008F4F45">
        <w:rPr>
          <w:sz w:val="22"/>
        </w:rPr>
        <w:t xml:space="preserve">del </w:t>
      </w:r>
      <w:r w:rsidR="004F7A51" w:rsidRPr="002921C9">
        <w:rPr>
          <w:b/>
          <w:sz w:val="22"/>
        </w:rPr>
        <w:t>cerebro límbico</w:t>
      </w:r>
      <w:r w:rsidR="004F7A51" w:rsidRPr="008F4F45">
        <w:rPr>
          <w:sz w:val="22"/>
        </w:rPr>
        <w:t>.</w:t>
      </w:r>
    </w:p>
    <w:p w:rsidR="000D733B" w:rsidRDefault="000D733B" w:rsidP="000D733B">
      <w:pPr>
        <w:pStyle w:val="Ttulo2"/>
      </w:pPr>
    </w:p>
    <w:p w:rsidR="004F7A51" w:rsidRPr="000D733B" w:rsidRDefault="000D733B" w:rsidP="000D733B">
      <w:pPr>
        <w:pStyle w:val="Ttulo2"/>
      </w:pPr>
      <w:r>
        <w:t>H</w:t>
      </w:r>
      <w:r w:rsidR="004F7A51" w:rsidRPr="000D733B">
        <w:t>abituación frente a refuerzo</w:t>
      </w:r>
    </w:p>
    <w:p w:rsidR="008F4F45" w:rsidRPr="00847F44" w:rsidRDefault="00847F44" w:rsidP="00BA3F10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847F44">
        <w:rPr>
          <w:b/>
          <w:sz w:val="22"/>
        </w:rPr>
        <w:t>E</w:t>
      </w:r>
      <w:r w:rsidR="004F7A51" w:rsidRPr="00847F44">
        <w:rPr>
          <w:b/>
          <w:sz w:val="22"/>
        </w:rPr>
        <w:t>xperiencia sensitiva</w:t>
      </w:r>
      <w:r w:rsidR="004F7A51" w:rsidRPr="00847F44">
        <w:rPr>
          <w:sz w:val="22"/>
        </w:rPr>
        <w:t xml:space="preserve"> </w:t>
      </w:r>
      <w:r>
        <w:rPr>
          <w:sz w:val="22"/>
        </w:rPr>
        <w:t xml:space="preserve">que </w:t>
      </w:r>
      <w:r w:rsidR="004F7A51" w:rsidRPr="00847F44">
        <w:rPr>
          <w:sz w:val="22"/>
        </w:rPr>
        <w:t xml:space="preserve">no </w:t>
      </w:r>
      <w:r w:rsidR="004F7A51" w:rsidRPr="00847F44">
        <w:rPr>
          <w:b/>
          <w:sz w:val="22"/>
        </w:rPr>
        <w:t>produce ni recompensa ni castigo</w:t>
      </w:r>
      <w:r w:rsidR="004F7A51" w:rsidRPr="00847F44">
        <w:rPr>
          <w:sz w:val="22"/>
        </w:rPr>
        <w:t>, apenas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 xml:space="preserve">se recuerda en absoluto. </w:t>
      </w:r>
    </w:p>
    <w:p w:rsidR="008F4F45" w:rsidRDefault="008F4F45" w:rsidP="00847F44">
      <w:pPr>
        <w:rPr>
          <w:sz w:val="22"/>
        </w:rPr>
      </w:pPr>
    </w:p>
    <w:p w:rsidR="008F4F45" w:rsidRPr="00847F44" w:rsidRDefault="006B3F76" w:rsidP="00BA3F10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6B3F76">
        <w:rPr>
          <w:b/>
          <w:sz w:val="22"/>
        </w:rPr>
        <w:t>U</w:t>
      </w:r>
      <w:r w:rsidR="004F7A51" w:rsidRPr="006B3F76">
        <w:rPr>
          <w:b/>
          <w:sz w:val="22"/>
        </w:rPr>
        <w:t>n estímulo sensitivo</w:t>
      </w:r>
      <w:r w:rsidR="004F7A51" w:rsidRPr="00847F44">
        <w:rPr>
          <w:sz w:val="22"/>
        </w:rPr>
        <w:t xml:space="preserve"> experimentado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>excita múltiples regiones de la corteza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>cerebral; pero, si no despierta una sensación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 xml:space="preserve">de recompensa o de castigo, </w:t>
      </w:r>
      <w:r w:rsidR="004F7A51" w:rsidRPr="006B3F76">
        <w:rPr>
          <w:b/>
          <w:sz w:val="22"/>
        </w:rPr>
        <w:t>la repetición del estímulo una</w:t>
      </w:r>
      <w:r w:rsidR="008F4F45" w:rsidRPr="006B3F76">
        <w:rPr>
          <w:b/>
          <w:sz w:val="22"/>
        </w:rPr>
        <w:t xml:space="preserve"> </w:t>
      </w:r>
      <w:r w:rsidR="004F7A51" w:rsidRPr="006B3F76">
        <w:rPr>
          <w:b/>
          <w:sz w:val="22"/>
        </w:rPr>
        <w:t>y otra vez</w:t>
      </w:r>
      <w:r w:rsidR="004F7A51" w:rsidRPr="00847F44">
        <w:rPr>
          <w:sz w:val="22"/>
        </w:rPr>
        <w:t xml:space="preserve"> conduce hacia la </w:t>
      </w:r>
      <w:r w:rsidR="004F7A51" w:rsidRPr="006B3F76">
        <w:rPr>
          <w:b/>
          <w:sz w:val="22"/>
        </w:rPr>
        <w:t>extinción</w:t>
      </w:r>
      <w:r w:rsidR="004F7A51" w:rsidRPr="00847F44">
        <w:rPr>
          <w:sz w:val="22"/>
        </w:rPr>
        <w:t xml:space="preserve"> casi total </w:t>
      </w:r>
      <w:r w:rsidR="004F7A51" w:rsidRPr="006B3F76">
        <w:rPr>
          <w:b/>
          <w:sz w:val="22"/>
        </w:rPr>
        <w:t>de la respuesta</w:t>
      </w:r>
      <w:r w:rsidR="008F4F45" w:rsidRPr="006B3F76">
        <w:rPr>
          <w:b/>
          <w:sz w:val="22"/>
        </w:rPr>
        <w:t xml:space="preserve"> </w:t>
      </w:r>
      <w:r w:rsidR="004F7A51" w:rsidRPr="006B3F76">
        <w:rPr>
          <w:b/>
          <w:sz w:val="22"/>
        </w:rPr>
        <w:t>en la corteza cerebral</w:t>
      </w:r>
      <w:r w:rsidR="004F7A51" w:rsidRPr="00847F44">
        <w:rPr>
          <w:sz w:val="22"/>
        </w:rPr>
        <w:t xml:space="preserve">. </w:t>
      </w:r>
    </w:p>
    <w:p w:rsidR="008F4F45" w:rsidRDefault="008F4F45" w:rsidP="00847F44">
      <w:pPr>
        <w:rPr>
          <w:sz w:val="22"/>
        </w:rPr>
      </w:pPr>
    </w:p>
    <w:p w:rsidR="008F4F45" w:rsidRPr="00847F44" w:rsidRDefault="00663098" w:rsidP="00BA3F10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663098">
        <w:rPr>
          <w:b/>
          <w:sz w:val="22"/>
        </w:rPr>
        <w:t xml:space="preserve">Un </w:t>
      </w:r>
      <w:r w:rsidR="004F7A51" w:rsidRPr="00663098">
        <w:rPr>
          <w:b/>
          <w:sz w:val="22"/>
        </w:rPr>
        <w:t>estímulo</w:t>
      </w:r>
      <w:r w:rsidR="004F7A51" w:rsidRPr="00847F44">
        <w:rPr>
          <w:sz w:val="22"/>
        </w:rPr>
        <w:t xml:space="preserve"> </w:t>
      </w:r>
      <w:r w:rsidR="004F7A51" w:rsidRPr="00663098">
        <w:rPr>
          <w:b/>
          <w:sz w:val="22"/>
        </w:rPr>
        <w:t>que</w:t>
      </w:r>
      <w:r w:rsidRPr="00663098">
        <w:rPr>
          <w:b/>
          <w:sz w:val="22"/>
        </w:rPr>
        <w:t xml:space="preserve"> si</w:t>
      </w:r>
      <w:r w:rsidR="004F7A51" w:rsidRPr="00663098">
        <w:rPr>
          <w:b/>
          <w:sz w:val="22"/>
        </w:rPr>
        <w:t xml:space="preserve"> causa</w:t>
      </w:r>
      <w:r w:rsidR="004F7A51" w:rsidRPr="00847F44">
        <w:rPr>
          <w:sz w:val="22"/>
        </w:rPr>
        <w:t xml:space="preserve"> una recompensa o un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 xml:space="preserve">castigo, la respuesta de la </w:t>
      </w:r>
      <w:r w:rsidR="004F7A51" w:rsidRPr="00D41D43">
        <w:rPr>
          <w:b/>
          <w:sz w:val="22"/>
        </w:rPr>
        <w:t>corteza</w:t>
      </w:r>
      <w:r w:rsidR="008F4F45" w:rsidRPr="00D41D43">
        <w:rPr>
          <w:b/>
          <w:sz w:val="22"/>
        </w:rPr>
        <w:t xml:space="preserve"> </w:t>
      </w:r>
      <w:r w:rsidR="004F7A51" w:rsidRPr="00D41D43">
        <w:rPr>
          <w:b/>
          <w:sz w:val="22"/>
        </w:rPr>
        <w:t>cerebral se vuelve más intensa</w:t>
      </w:r>
      <w:r w:rsidR="00D41D43">
        <w:rPr>
          <w:b/>
          <w:sz w:val="22"/>
        </w:rPr>
        <w:t>,</w:t>
      </w:r>
      <w:r w:rsidR="004F7A51" w:rsidRPr="00847F44">
        <w:rPr>
          <w:sz w:val="22"/>
        </w:rPr>
        <w:t xml:space="preserve"> respuesta reforzada. </w:t>
      </w:r>
    </w:p>
    <w:p w:rsidR="008F4F45" w:rsidRDefault="008F4F45" w:rsidP="00847F44">
      <w:pPr>
        <w:rPr>
          <w:sz w:val="22"/>
        </w:rPr>
      </w:pPr>
    </w:p>
    <w:p w:rsidR="003B1E72" w:rsidRPr="00847F44" w:rsidRDefault="00443D59" w:rsidP="00BA3F10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443D59">
        <w:rPr>
          <w:b/>
          <w:sz w:val="22"/>
        </w:rPr>
        <w:t>L</w:t>
      </w:r>
      <w:r w:rsidR="004F7A51" w:rsidRPr="00443D59">
        <w:rPr>
          <w:b/>
          <w:sz w:val="22"/>
        </w:rPr>
        <w:t>os centros de la recompensa y del</w:t>
      </w:r>
      <w:r w:rsidR="008F4F45" w:rsidRPr="00443D59">
        <w:rPr>
          <w:b/>
          <w:sz w:val="22"/>
        </w:rPr>
        <w:t xml:space="preserve"> </w:t>
      </w:r>
      <w:r w:rsidR="004F7A51" w:rsidRPr="00443D59">
        <w:rPr>
          <w:b/>
          <w:sz w:val="22"/>
        </w:rPr>
        <w:t>castigo</w:t>
      </w:r>
      <w:r w:rsidR="004F7A51" w:rsidRPr="00847F44">
        <w:rPr>
          <w:sz w:val="22"/>
        </w:rPr>
        <w:t xml:space="preserve"> </w:t>
      </w:r>
      <w:r>
        <w:rPr>
          <w:sz w:val="22"/>
        </w:rPr>
        <w:t>de</w:t>
      </w:r>
      <w:r w:rsidR="004F7A51" w:rsidRPr="00847F44">
        <w:rPr>
          <w:sz w:val="22"/>
        </w:rPr>
        <w:t>l sistema límbico tienen mucho que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 xml:space="preserve">ver con la </w:t>
      </w:r>
      <w:r w:rsidR="004F7A51" w:rsidRPr="00443D59">
        <w:rPr>
          <w:b/>
          <w:sz w:val="22"/>
        </w:rPr>
        <w:t>selección</w:t>
      </w:r>
      <w:r w:rsidR="004F7A51" w:rsidRPr="00847F44">
        <w:rPr>
          <w:sz w:val="22"/>
        </w:rPr>
        <w:t xml:space="preserve"> </w:t>
      </w:r>
      <w:r w:rsidR="004F7A51" w:rsidRPr="00443D59">
        <w:rPr>
          <w:b/>
          <w:sz w:val="22"/>
        </w:rPr>
        <w:t>de información</w:t>
      </w:r>
      <w:r w:rsidR="004F7A51" w:rsidRPr="00847F44">
        <w:rPr>
          <w:sz w:val="22"/>
        </w:rPr>
        <w:t xml:space="preserve"> que aprendemos, se desecha más 99%</w:t>
      </w:r>
      <w:r>
        <w:rPr>
          <w:sz w:val="22"/>
        </w:rPr>
        <w:t>,</w:t>
      </w:r>
      <w:r w:rsidR="004F7A51" w:rsidRPr="00847F44">
        <w:rPr>
          <w:sz w:val="22"/>
        </w:rPr>
        <w:t xml:space="preserve"> </w:t>
      </w:r>
      <w:r>
        <w:rPr>
          <w:sz w:val="22"/>
        </w:rPr>
        <w:t>seleccionándose</w:t>
      </w:r>
      <w:r w:rsidR="008F4F45" w:rsidRPr="00847F44">
        <w:rPr>
          <w:sz w:val="22"/>
        </w:rPr>
        <w:t xml:space="preserve"> </w:t>
      </w:r>
      <w:r w:rsidR="004F7A51" w:rsidRPr="00847F44">
        <w:rPr>
          <w:sz w:val="22"/>
        </w:rPr>
        <w:t xml:space="preserve">menos del </w:t>
      </w:r>
      <w:r w:rsidR="004F7A51" w:rsidRPr="005662FA">
        <w:rPr>
          <w:b/>
          <w:sz w:val="22"/>
        </w:rPr>
        <w:t>1% para retenerla</w:t>
      </w:r>
      <w:r w:rsidR="004F7A51" w:rsidRPr="00847F44">
        <w:rPr>
          <w:sz w:val="22"/>
        </w:rPr>
        <w:t>.</w:t>
      </w:r>
      <w:r w:rsidR="008F4F45" w:rsidRPr="00847F44">
        <w:rPr>
          <w:sz w:val="22"/>
        </w:rPr>
        <w:t xml:space="preserve"> </w:t>
      </w:r>
    </w:p>
    <w:p w:rsidR="003B1E72" w:rsidRDefault="003B1E72" w:rsidP="003B1E72">
      <w:pPr>
        <w:rPr>
          <w:sz w:val="22"/>
        </w:rPr>
      </w:pPr>
    </w:p>
    <w:p w:rsidR="00EB3BE7" w:rsidRDefault="00EB3BE7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rPr>
          <w:sz w:val="28"/>
        </w:rPr>
        <w:br w:type="page"/>
      </w:r>
    </w:p>
    <w:p w:rsidR="000D733B" w:rsidRPr="000D733B" w:rsidRDefault="000D733B" w:rsidP="000D733B">
      <w:pPr>
        <w:pStyle w:val="Ttulo2"/>
      </w:pPr>
      <w:r w:rsidRPr="000D733B">
        <w:lastRenderedPageBreak/>
        <w:t>Funciones del hipocampo</w:t>
      </w:r>
    </w:p>
    <w:p w:rsidR="00441BA1" w:rsidRPr="00E05835" w:rsidRDefault="000D733B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05835">
        <w:rPr>
          <w:b/>
          <w:sz w:val="22"/>
        </w:rPr>
        <w:t>El hipocampo</w:t>
      </w:r>
      <w:r w:rsidRPr="00E05835">
        <w:rPr>
          <w:sz w:val="22"/>
        </w:rPr>
        <w:t xml:space="preserve"> es la porción alargada de la corteza cerebral</w:t>
      </w:r>
      <w:r w:rsidR="00441BA1" w:rsidRPr="00E05835">
        <w:rPr>
          <w:sz w:val="22"/>
        </w:rPr>
        <w:t xml:space="preserve"> </w:t>
      </w:r>
      <w:r w:rsidRPr="00E05835">
        <w:rPr>
          <w:sz w:val="22"/>
        </w:rPr>
        <w:t xml:space="preserve">que se dobla hacia dentro para formar la </w:t>
      </w:r>
      <w:r w:rsidRPr="00E05835">
        <w:rPr>
          <w:b/>
          <w:sz w:val="22"/>
        </w:rPr>
        <w:t>cara ventral de</w:t>
      </w:r>
      <w:r w:rsidR="00441BA1" w:rsidRPr="00E05835">
        <w:rPr>
          <w:b/>
          <w:sz w:val="22"/>
        </w:rPr>
        <w:t xml:space="preserve"> </w:t>
      </w:r>
      <w:r w:rsidRPr="00E05835">
        <w:rPr>
          <w:b/>
          <w:sz w:val="22"/>
        </w:rPr>
        <w:t>gran parte del ventrículo lateral</w:t>
      </w:r>
      <w:r w:rsidRPr="00E05835">
        <w:rPr>
          <w:sz w:val="22"/>
        </w:rPr>
        <w:t xml:space="preserve"> por su interior. </w:t>
      </w:r>
    </w:p>
    <w:p w:rsidR="00E05835" w:rsidRDefault="000D733B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05835">
        <w:rPr>
          <w:sz w:val="22"/>
        </w:rPr>
        <w:t>Uno de sus</w:t>
      </w:r>
      <w:r w:rsidR="00441BA1" w:rsidRPr="00E05835">
        <w:rPr>
          <w:sz w:val="22"/>
        </w:rPr>
        <w:t xml:space="preserve"> </w:t>
      </w:r>
      <w:r w:rsidRPr="00E05835">
        <w:rPr>
          <w:sz w:val="22"/>
        </w:rPr>
        <w:t xml:space="preserve">extremos </w:t>
      </w:r>
      <w:r w:rsidR="00E05835" w:rsidRPr="00E05835">
        <w:rPr>
          <w:sz w:val="22"/>
        </w:rPr>
        <w:t>co</w:t>
      </w:r>
      <w:r w:rsidRPr="00E05835">
        <w:rPr>
          <w:sz w:val="22"/>
        </w:rPr>
        <w:t xml:space="preserve">linda con los </w:t>
      </w:r>
      <w:r w:rsidRPr="00E05835">
        <w:rPr>
          <w:b/>
          <w:sz w:val="22"/>
        </w:rPr>
        <w:t>núcleos amigdalinos</w:t>
      </w:r>
      <w:r w:rsidRPr="00E05835">
        <w:rPr>
          <w:sz w:val="22"/>
        </w:rPr>
        <w:t xml:space="preserve">, </w:t>
      </w:r>
    </w:p>
    <w:p w:rsidR="00E05835" w:rsidRDefault="00E05835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sz w:val="22"/>
        </w:rPr>
        <w:t>A</w:t>
      </w:r>
      <w:r w:rsidR="000D733B" w:rsidRPr="00E05835">
        <w:rPr>
          <w:sz w:val="22"/>
        </w:rPr>
        <w:t xml:space="preserve"> lo largo de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su </w:t>
      </w:r>
      <w:r w:rsidR="000D733B" w:rsidRPr="00E05835">
        <w:rPr>
          <w:b/>
          <w:sz w:val="22"/>
        </w:rPr>
        <w:t>borde lateral</w:t>
      </w:r>
      <w:r w:rsidR="000D733B" w:rsidRPr="00E05835">
        <w:rPr>
          <w:sz w:val="22"/>
        </w:rPr>
        <w:t xml:space="preserve"> se </w:t>
      </w:r>
      <w:r w:rsidR="000D733B" w:rsidRPr="00E05835">
        <w:rPr>
          <w:b/>
          <w:sz w:val="22"/>
        </w:rPr>
        <w:t>fusiona</w:t>
      </w:r>
      <w:r w:rsidR="000D733B" w:rsidRPr="00E05835">
        <w:rPr>
          <w:sz w:val="22"/>
        </w:rPr>
        <w:t xml:space="preserve"> con la </w:t>
      </w:r>
      <w:r w:rsidR="000D733B" w:rsidRPr="00E05835">
        <w:rPr>
          <w:b/>
          <w:sz w:val="22"/>
        </w:rPr>
        <w:t>circunvolución parahipocámpica</w:t>
      </w:r>
      <w:r w:rsidR="000D733B" w:rsidRPr="00E05835">
        <w:rPr>
          <w:sz w:val="22"/>
        </w:rPr>
        <w:t>,</w:t>
      </w:r>
      <w:r w:rsidR="00441BA1" w:rsidRPr="00E05835">
        <w:rPr>
          <w:sz w:val="22"/>
        </w:rPr>
        <w:t xml:space="preserve"> </w:t>
      </w:r>
    </w:p>
    <w:p w:rsidR="000D733B" w:rsidRPr="00E05835" w:rsidRDefault="00E05835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05835">
        <w:rPr>
          <w:b/>
          <w:sz w:val="22"/>
        </w:rPr>
        <w:t>La</w:t>
      </w:r>
      <w:r w:rsidRPr="00E05835">
        <w:rPr>
          <w:sz w:val="22"/>
        </w:rPr>
        <w:t xml:space="preserve"> </w:t>
      </w:r>
      <w:r w:rsidRPr="00E05835">
        <w:rPr>
          <w:b/>
          <w:sz w:val="22"/>
        </w:rPr>
        <w:t>circunvolución parahipocámpica</w:t>
      </w:r>
      <w:r w:rsidRPr="00E05835">
        <w:rPr>
          <w:sz w:val="22"/>
        </w:rPr>
        <w:t xml:space="preserve"> </w:t>
      </w:r>
      <w:r w:rsidR="000D733B" w:rsidRPr="00E05835">
        <w:rPr>
          <w:sz w:val="22"/>
        </w:rPr>
        <w:t>es la corteza cerebral situada en la parte ventromedial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>de la cara externa del lóbulo temporal.</w:t>
      </w:r>
    </w:p>
    <w:p w:rsidR="00441BA1" w:rsidRPr="000D733B" w:rsidRDefault="00441BA1" w:rsidP="00E05835">
      <w:pPr>
        <w:rPr>
          <w:sz w:val="22"/>
        </w:rPr>
      </w:pPr>
    </w:p>
    <w:p w:rsidR="00441BA1" w:rsidRPr="00E05835" w:rsidRDefault="00EC2308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C2308">
        <w:rPr>
          <w:b/>
          <w:sz w:val="22"/>
        </w:rPr>
        <w:t>Formación del hipocampo</w:t>
      </w:r>
      <w:r w:rsidRPr="00E05835">
        <w:rPr>
          <w:sz w:val="22"/>
        </w:rPr>
        <w:t xml:space="preserve"> </w:t>
      </w:r>
      <w:r w:rsidR="000D733B" w:rsidRPr="00E05835">
        <w:rPr>
          <w:sz w:val="22"/>
        </w:rPr>
        <w:t>(</w:t>
      </w:r>
      <w:r w:rsidR="00EE795E">
        <w:rPr>
          <w:sz w:val="22"/>
        </w:rPr>
        <w:t xml:space="preserve">El hipocampo </w:t>
      </w:r>
      <w:r w:rsidR="000D733B" w:rsidRPr="00E05835">
        <w:rPr>
          <w:sz w:val="22"/>
        </w:rPr>
        <w:t>y sus estructuras adyacentes de los lóbulos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parietal y temporal) posee </w:t>
      </w:r>
      <w:r w:rsidR="000D733B" w:rsidRPr="00BA4D8F">
        <w:rPr>
          <w:b/>
          <w:sz w:val="22"/>
        </w:rPr>
        <w:t>numerosas conexiones</w:t>
      </w:r>
      <w:r w:rsidR="000D733B" w:rsidRPr="00E05835">
        <w:rPr>
          <w:sz w:val="22"/>
        </w:rPr>
        <w:t xml:space="preserve"> con porciones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de la </w:t>
      </w:r>
      <w:r w:rsidR="000D733B" w:rsidRPr="00BA4D8F">
        <w:rPr>
          <w:b/>
          <w:sz w:val="22"/>
        </w:rPr>
        <w:t>corteza cerebral</w:t>
      </w:r>
      <w:r w:rsidR="000D733B" w:rsidRPr="00E05835">
        <w:rPr>
          <w:sz w:val="22"/>
        </w:rPr>
        <w:t xml:space="preserve">, </w:t>
      </w:r>
      <w:r w:rsidR="003B4567">
        <w:rPr>
          <w:sz w:val="22"/>
        </w:rPr>
        <w:t xml:space="preserve">y </w:t>
      </w:r>
      <w:r w:rsidR="000D733B" w:rsidRPr="003B4567">
        <w:rPr>
          <w:b/>
          <w:sz w:val="22"/>
        </w:rPr>
        <w:t>estructuras</w:t>
      </w:r>
      <w:r w:rsidR="00441BA1" w:rsidRPr="003B4567">
        <w:rPr>
          <w:b/>
          <w:sz w:val="22"/>
        </w:rPr>
        <w:t xml:space="preserve"> </w:t>
      </w:r>
      <w:r w:rsidR="000D733B" w:rsidRPr="003B4567">
        <w:rPr>
          <w:b/>
          <w:sz w:val="22"/>
        </w:rPr>
        <w:t>basales del sistema límbico</w:t>
      </w:r>
      <w:r w:rsidR="000D733B" w:rsidRPr="00E05835">
        <w:rPr>
          <w:sz w:val="22"/>
        </w:rPr>
        <w:t xml:space="preserve"> (la amígdala, el hipotálamo, la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región septal y los cuerpos mamilares). </w:t>
      </w:r>
    </w:p>
    <w:p w:rsidR="00441BA1" w:rsidRDefault="00441BA1" w:rsidP="00E05835">
      <w:pPr>
        <w:rPr>
          <w:sz w:val="22"/>
        </w:rPr>
      </w:pPr>
    </w:p>
    <w:p w:rsidR="00441BA1" w:rsidRPr="00E05835" w:rsidRDefault="008E142E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8178D9">
        <w:rPr>
          <w:b/>
          <w:sz w:val="22"/>
        </w:rPr>
        <w:t>C</w:t>
      </w:r>
      <w:r w:rsidR="000D733B" w:rsidRPr="008178D9">
        <w:rPr>
          <w:b/>
          <w:sz w:val="22"/>
        </w:rPr>
        <w:t>ualquier experiencia</w:t>
      </w:r>
      <w:r w:rsidR="00441BA1" w:rsidRPr="008178D9">
        <w:rPr>
          <w:b/>
          <w:sz w:val="22"/>
        </w:rPr>
        <w:t xml:space="preserve"> </w:t>
      </w:r>
      <w:r w:rsidR="000D733B" w:rsidRPr="008178D9">
        <w:rPr>
          <w:b/>
          <w:sz w:val="22"/>
        </w:rPr>
        <w:t>sensitiva</w:t>
      </w:r>
      <w:r w:rsidR="000D733B" w:rsidRPr="00E05835">
        <w:rPr>
          <w:sz w:val="22"/>
        </w:rPr>
        <w:t xml:space="preserve"> suscita la activación de alguna parte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del </w:t>
      </w:r>
      <w:r w:rsidR="000D733B" w:rsidRPr="008178D9">
        <w:rPr>
          <w:b/>
          <w:sz w:val="22"/>
        </w:rPr>
        <w:t>hipocampo</w:t>
      </w:r>
      <w:r w:rsidR="000D733B" w:rsidRPr="00E05835">
        <w:rPr>
          <w:sz w:val="22"/>
        </w:rPr>
        <w:t>, y distribuye muchas</w:t>
      </w:r>
      <w:r w:rsidR="00441BA1" w:rsidRPr="00E05835">
        <w:rPr>
          <w:sz w:val="22"/>
        </w:rPr>
        <w:t xml:space="preserve"> </w:t>
      </w:r>
      <w:r w:rsidR="000D733B" w:rsidRPr="008178D9">
        <w:rPr>
          <w:b/>
          <w:sz w:val="22"/>
        </w:rPr>
        <w:t>señales eferentes</w:t>
      </w:r>
      <w:r w:rsidR="000D733B" w:rsidRPr="00E05835">
        <w:rPr>
          <w:sz w:val="22"/>
        </w:rPr>
        <w:t xml:space="preserve"> hacia los núcleos anteriores del tálamo, el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hipotálamo y otras partes del sistema límbico, </w:t>
      </w:r>
      <w:r w:rsidR="000D733B" w:rsidRPr="008178D9">
        <w:rPr>
          <w:b/>
          <w:sz w:val="22"/>
        </w:rPr>
        <w:t>especialmente</w:t>
      </w:r>
      <w:r w:rsidR="00441BA1" w:rsidRPr="008178D9">
        <w:rPr>
          <w:b/>
          <w:sz w:val="22"/>
        </w:rPr>
        <w:t xml:space="preserve"> </w:t>
      </w:r>
      <w:r w:rsidR="000D733B" w:rsidRPr="008178D9">
        <w:rPr>
          <w:b/>
          <w:sz w:val="22"/>
        </w:rPr>
        <w:t>a través del fórnix</w:t>
      </w:r>
      <w:r w:rsidR="000D733B" w:rsidRPr="00E05835">
        <w:rPr>
          <w:sz w:val="22"/>
        </w:rPr>
        <w:t>, una vía fundamental de comunicación.</w:t>
      </w:r>
      <w:r w:rsidR="00441BA1" w:rsidRPr="00E05835">
        <w:rPr>
          <w:sz w:val="22"/>
        </w:rPr>
        <w:t xml:space="preserve"> </w:t>
      </w:r>
    </w:p>
    <w:p w:rsidR="00441BA1" w:rsidRDefault="00441BA1" w:rsidP="00E05835">
      <w:pPr>
        <w:rPr>
          <w:sz w:val="22"/>
        </w:rPr>
      </w:pPr>
    </w:p>
    <w:p w:rsidR="000D733B" w:rsidRPr="00E05835" w:rsidRDefault="008147BF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8147BF">
        <w:rPr>
          <w:b/>
          <w:sz w:val="22"/>
        </w:rPr>
        <w:t>E</w:t>
      </w:r>
      <w:r w:rsidR="000D733B" w:rsidRPr="008147BF">
        <w:rPr>
          <w:b/>
          <w:sz w:val="22"/>
        </w:rPr>
        <w:t>l hipocampo</w:t>
      </w:r>
      <w:r w:rsidR="000D733B" w:rsidRPr="00E05835">
        <w:rPr>
          <w:sz w:val="22"/>
        </w:rPr>
        <w:t xml:space="preserve"> constituye un canal por el que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las </w:t>
      </w:r>
      <w:r w:rsidR="000D733B" w:rsidRPr="008147BF">
        <w:rPr>
          <w:b/>
          <w:sz w:val="22"/>
        </w:rPr>
        <w:t>señales sensitivas</w:t>
      </w:r>
      <w:r w:rsidR="000D733B" w:rsidRPr="00E05835">
        <w:rPr>
          <w:sz w:val="22"/>
        </w:rPr>
        <w:t xml:space="preserve"> tienen la capacidad de poner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 xml:space="preserve">en marcha </w:t>
      </w:r>
      <w:r w:rsidR="000D733B" w:rsidRPr="008147BF">
        <w:rPr>
          <w:b/>
          <w:sz w:val="22"/>
        </w:rPr>
        <w:t>reacciones conductuales</w:t>
      </w:r>
      <w:r w:rsidR="000D733B" w:rsidRPr="00E05835">
        <w:rPr>
          <w:sz w:val="22"/>
        </w:rPr>
        <w:t>.</w:t>
      </w:r>
      <w:r w:rsidR="00441BA1" w:rsidRPr="00E05835">
        <w:rPr>
          <w:sz w:val="22"/>
        </w:rPr>
        <w:t xml:space="preserve"> </w:t>
      </w:r>
    </w:p>
    <w:p w:rsidR="00441BA1" w:rsidRPr="00E05835" w:rsidRDefault="0026170E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26170E">
        <w:rPr>
          <w:b/>
          <w:sz w:val="22"/>
        </w:rPr>
        <w:t>L</w:t>
      </w:r>
      <w:r w:rsidR="000D733B" w:rsidRPr="0026170E">
        <w:rPr>
          <w:b/>
          <w:sz w:val="22"/>
        </w:rPr>
        <w:t>a estimulación</w:t>
      </w:r>
      <w:r w:rsidR="00441BA1" w:rsidRPr="0026170E">
        <w:rPr>
          <w:b/>
          <w:sz w:val="22"/>
        </w:rPr>
        <w:t xml:space="preserve"> </w:t>
      </w:r>
      <w:r w:rsidRPr="0026170E">
        <w:rPr>
          <w:b/>
          <w:sz w:val="22"/>
        </w:rPr>
        <w:t xml:space="preserve">de estructuras límbicas </w:t>
      </w:r>
      <w:r w:rsidR="000D733B" w:rsidRPr="00E05835">
        <w:rPr>
          <w:sz w:val="22"/>
        </w:rPr>
        <w:t xml:space="preserve">puede dar lugar a </w:t>
      </w:r>
      <w:r w:rsidR="000D733B" w:rsidRPr="0026170E">
        <w:rPr>
          <w:b/>
          <w:sz w:val="22"/>
        </w:rPr>
        <w:t>patrones de comportamiento</w:t>
      </w:r>
      <w:r w:rsidR="000D733B" w:rsidRPr="00E05835">
        <w:rPr>
          <w:sz w:val="22"/>
        </w:rPr>
        <w:t>, como</w:t>
      </w:r>
      <w:r w:rsidR="00441BA1" w:rsidRPr="00E05835">
        <w:rPr>
          <w:sz w:val="22"/>
        </w:rPr>
        <w:t xml:space="preserve"> </w:t>
      </w:r>
      <w:r w:rsidR="000D733B" w:rsidRPr="00E05835">
        <w:rPr>
          <w:sz w:val="22"/>
        </w:rPr>
        <w:t>el placer, la ira, la pasividad o el impulso sexual excesivo.</w:t>
      </w:r>
      <w:r w:rsidR="00441BA1" w:rsidRPr="00E05835">
        <w:rPr>
          <w:sz w:val="22"/>
        </w:rPr>
        <w:t xml:space="preserve"> </w:t>
      </w:r>
    </w:p>
    <w:p w:rsidR="00441BA1" w:rsidRDefault="00441BA1" w:rsidP="00E05835">
      <w:pPr>
        <w:rPr>
          <w:sz w:val="22"/>
        </w:rPr>
      </w:pPr>
    </w:p>
    <w:p w:rsidR="00441BA1" w:rsidRPr="00E05835" w:rsidRDefault="00100DEF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100DEF">
        <w:rPr>
          <w:b/>
          <w:sz w:val="22"/>
        </w:rPr>
        <w:t xml:space="preserve">El </w:t>
      </w:r>
      <w:r w:rsidR="000D733B" w:rsidRPr="00100DEF">
        <w:rPr>
          <w:b/>
          <w:sz w:val="22"/>
        </w:rPr>
        <w:t>hipocampo</w:t>
      </w:r>
      <w:r w:rsidR="000D733B" w:rsidRPr="00E05835">
        <w:rPr>
          <w:sz w:val="22"/>
        </w:rPr>
        <w:t xml:space="preserve"> </w:t>
      </w:r>
      <w:r w:rsidR="003E2A6D">
        <w:rPr>
          <w:sz w:val="22"/>
        </w:rPr>
        <w:t xml:space="preserve">puede </w:t>
      </w:r>
      <w:r w:rsidR="000D733B" w:rsidRPr="00E05835">
        <w:rPr>
          <w:sz w:val="22"/>
        </w:rPr>
        <w:t xml:space="preserve">volverse </w:t>
      </w:r>
      <w:r w:rsidR="000D733B" w:rsidRPr="003E2A6D">
        <w:rPr>
          <w:b/>
          <w:sz w:val="22"/>
        </w:rPr>
        <w:t>hiperexcitable</w:t>
      </w:r>
      <w:r w:rsidR="000D733B" w:rsidRPr="00E05835">
        <w:rPr>
          <w:sz w:val="22"/>
        </w:rPr>
        <w:t xml:space="preserve">. </w:t>
      </w:r>
    </w:p>
    <w:p w:rsidR="00441BA1" w:rsidRPr="00E05835" w:rsidRDefault="00063625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063625">
        <w:rPr>
          <w:b/>
          <w:sz w:val="22"/>
        </w:rPr>
        <w:t>L</w:t>
      </w:r>
      <w:r w:rsidR="000D733B" w:rsidRPr="00063625">
        <w:rPr>
          <w:b/>
          <w:sz w:val="22"/>
        </w:rPr>
        <w:t>os estímulos eléctricos</w:t>
      </w:r>
      <w:r w:rsidR="00441BA1" w:rsidRPr="00063625">
        <w:rPr>
          <w:b/>
          <w:sz w:val="22"/>
        </w:rPr>
        <w:t xml:space="preserve"> </w:t>
      </w:r>
      <w:r w:rsidR="000D733B" w:rsidRPr="00063625">
        <w:rPr>
          <w:b/>
          <w:sz w:val="22"/>
        </w:rPr>
        <w:t>débiles</w:t>
      </w:r>
      <w:r w:rsidR="000D733B" w:rsidRPr="00E05835">
        <w:rPr>
          <w:sz w:val="22"/>
        </w:rPr>
        <w:t xml:space="preserve"> tienen capacidad de originar </w:t>
      </w:r>
      <w:r w:rsidR="000D733B" w:rsidRPr="00063625">
        <w:rPr>
          <w:b/>
          <w:sz w:val="22"/>
        </w:rPr>
        <w:t>convulsiones epilépticas</w:t>
      </w:r>
      <w:r w:rsidR="00441BA1" w:rsidRPr="00063625">
        <w:rPr>
          <w:b/>
          <w:sz w:val="22"/>
        </w:rPr>
        <w:t xml:space="preserve"> </w:t>
      </w:r>
      <w:r w:rsidR="000D733B" w:rsidRPr="00063625">
        <w:rPr>
          <w:b/>
          <w:sz w:val="22"/>
        </w:rPr>
        <w:t>focales</w:t>
      </w:r>
      <w:r w:rsidR="000D733B" w:rsidRPr="00E05835">
        <w:rPr>
          <w:sz w:val="22"/>
        </w:rPr>
        <w:t xml:space="preserve"> en pequeñas zonas suyas. </w:t>
      </w:r>
    </w:p>
    <w:p w:rsidR="00441BA1" w:rsidRPr="00E05835" w:rsidRDefault="000D733B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3E7A84">
        <w:rPr>
          <w:b/>
          <w:sz w:val="22"/>
        </w:rPr>
        <w:t>Durante las convulsiones</w:t>
      </w:r>
      <w:r w:rsidR="00441BA1" w:rsidRPr="003E7A84">
        <w:rPr>
          <w:b/>
          <w:sz w:val="22"/>
        </w:rPr>
        <w:t xml:space="preserve"> </w:t>
      </w:r>
      <w:r w:rsidRPr="003E7A84">
        <w:rPr>
          <w:b/>
          <w:sz w:val="22"/>
        </w:rPr>
        <w:t>hipocámpicas</w:t>
      </w:r>
      <w:r w:rsidRPr="00E05835">
        <w:rPr>
          <w:sz w:val="22"/>
        </w:rPr>
        <w:t xml:space="preserve">, la persona experimenta diversos </w:t>
      </w:r>
      <w:r w:rsidRPr="007D5E95">
        <w:rPr>
          <w:b/>
          <w:sz w:val="22"/>
        </w:rPr>
        <w:t>efectos psicomotores</w:t>
      </w:r>
      <w:r w:rsidRPr="00E05835">
        <w:rPr>
          <w:sz w:val="22"/>
        </w:rPr>
        <w:t>,</w:t>
      </w:r>
      <w:r w:rsidR="00441BA1" w:rsidRPr="00E05835">
        <w:rPr>
          <w:sz w:val="22"/>
        </w:rPr>
        <w:t xml:space="preserve"> </w:t>
      </w:r>
      <w:r w:rsidRPr="00E05835">
        <w:rPr>
          <w:sz w:val="22"/>
        </w:rPr>
        <w:t>como alucinaciones olfatorias, visuales, auditivas,</w:t>
      </w:r>
      <w:r w:rsidR="00441BA1" w:rsidRPr="00E05835">
        <w:rPr>
          <w:sz w:val="22"/>
        </w:rPr>
        <w:t xml:space="preserve"> </w:t>
      </w:r>
      <w:r w:rsidRPr="00E05835">
        <w:rPr>
          <w:sz w:val="22"/>
        </w:rPr>
        <w:t xml:space="preserve">táctiles, que </w:t>
      </w:r>
      <w:r w:rsidRPr="007D5E95">
        <w:rPr>
          <w:b/>
          <w:sz w:val="22"/>
        </w:rPr>
        <w:t>no pueden suprimirse</w:t>
      </w:r>
      <w:r w:rsidR="00441BA1" w:rsidRPr="007D5E95">
        <w:rPr>
          <w:b/>
          <w:sz w:val="22"/>
        </w:rPr>
        <w:t xml:space="preserve"> </w:t>
      </w:r>
      <w:r w:rsidRPr="007D5E95">
        <w:rPr>
          <w:b/>
          <w:sz w:val="22"/>
        </w:rPr>
        <w:t>mientras perdure la convulsión</w:t>
      </w:r>
      <w:r w:rsidRPr="00E05835">
        <w:rPr>
          <w:sz w:val="22"/>
        </w:rPr>
        <w:t xml:space="preserve"> aunque la persona </w:t>
      </w:r>
      <w:r w:rsidRPr="00BB7076">
        <w:rPr>
          <w:b/>
          <w:sz w:val="22"/>
        </w:rPr>
        <w:t>no haya</w:t>
      </w:r>
      <w:r w:rsidR="00441BA1" w:rsidRPr="00BB7076">
        <w:rPr>
          <w:b/>
          <w:sz w:val="22"/>
        </w:rPr>
        <w:t xml:space="preserve"> </w:t>
      </w:r>
      <w:r w:rsidRPr="00BB7076">
        <w:rPr>
          <w:b/>
          <w:sz w:val="22"/>
        </w:rPr>
        <w:t>perdido la conciencia</w:t>
      </w:r>
      <w:r w:rsidRPr="00E05835">
        <w:rPr>
          <w:sz w:val="22"/>
        </w:rPr>
        <w:t xml:space="preserve"> y sepa que su contenido es irreal. </w:t>
      </w:r>
    </w:p>
    <w:p w:rsidR="00F06CCD" w:rsidRDefault="00F06CCD" w:rsidP="00BA3F10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F06CCD">
        <w:rPr>
          <w:b/>
          <w:sz w:val="22"/>
        </w:rPr>
        <w:t>Los hipocampos poseen únicamente tres capas</w:t>
      </w:r>
      <w:r w:rsidRPr="00F06CCD">
        <w:rPr>
          <w:sz w:val="22"/>
        </w:rPr>
        <w:t xml:space="preserve"> de neuronas </w:t>
      </w:r>
      <w:r>
        <w:rPr>
          <w:sz w:val="22"/>
        </w:rPr>
        <w:t xml:space="preserve">en su corteza </w:t>
      </w:r>
      <w:r w:rsidRPr="00F06CCD">
        <w:rPr>
          <w:sz w:val="22"/>
        </w:rPr>
        <w:t>(no 6) y es u</w:t>
      </w:r>
      <w:r w:rsidR="000D733B" w:rsidRPr="00F06CCD">
        <w:rPr>
          <w:sz w:val="22"/>
        </w:rPr>
        <w:t>na de las razones de hiperexcitabilidad</w:t>
      </w:r>
    </w:p>
    <w:p w:rsidR="00441BA1" w:rsidRPr="00F06CCD" w:rsidRDefault="000D733B" w:rsidP="00F06CCD">
      <w:pPr>
        <w:pStyle w:val="Prrafodelista"/>
        <w:ind w:left="360"/>
        <w:rPr>
          <w:sz w:val="22"/>
        </w:rPr>
      </w:pPr>
      <w:r w:rsidRPr="00F06CCD">
        <w:rPr>
          <w:sz w:val="22"/>
        </w:rPr>
        <w:t xml:space="preserve"> </w:t>
      </w:r>
    </w:p>
    <w:p w:rsidR="00FE1157" w:rsidRPr="00BB2371" w:rsidRDefault="00FE1157" w:rsidP="00BB2371">
      <w:pPr>
        <w:pStyle w:val="Ttulo2"/>
      </w:pPr>
      <w:r w:rsidRPr="00BB2371">
        <w:t>Efecto de la extirpación bilateral de los hipocampos:</w:t>
      </w:r>
    </w:p>
    <w:p w:rsidR="00CD1573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b/>
          <w:sz w:val="22"/>
        </w:rPr>
        <w:t>E</w:t>
      </w:r>
      <w:r w:rsidR="00FE1157" w:rsidRPr="00BB2371">
        <w:rPr>
          <w:b/>
          <w:sz w:val="22"/>
        </w:rPr>
        <w:t>xtirpación quirúrgica</w:t>
      </w:r>
      <w:r w:rsidR="00FE1157" w:rsidRPr="00BB2371">
        <w:rPr>
          <w:sz w:val="22"/>
        </w:rPr>
        <w:t xml:space="preserve"> </w:t>
      </w:r>
      <w:r w:rsidRPr="00BB2371">
        <w:rPr>
          <w:sz w:val="22"/>
        </w:rPr>
        <w:t>bilateral</w:t>
      </w:r>
      <w:r w:rsidR="00CD1573" w:rsidRPr="00BB2371">
        <w:rPr>
          <w:sz w:val="22"/>
        </w:rPr>
        <w:t xml:space="preserve"> </w:t>
      </w:r>
      <w:r w:rsidR="00FE1157" w:rsidRPr="00BB2371">
        <w:rPr>
          <w:sz w:val="22"/>
        </w:rPr>
        <w:t xml:space="preserve">de los hipocampos para el </w:t>
      </w:r>
      <w:r w:rsidR="00FE1157" w:rsidRPr="00BB2371">
        <w:rPr>
          <w:b/>
          <w:sz w:val="22"/>
        </w:rPr>
        <w:t>tratamiento de la epilepsia</w:t>
      </w:r>
      <w:r w:rsidR="00FE1157" w:rsidRPr="00BB2371">
        <w:rPr>
          <w:sz w:val="22"/>
        </w:rPr>
        <w:t xml:space="preserve">. </w:t>
      </w:r>
    </w:p>
    <w:p w:rsidR="00CD1573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b/>
          <w:sz w:val="22"/>
        </w:rPr>
        <w:t>Incapacidad</w:t>
      </w:r>
      <w:r w:rsidRPr="00BB2371">
        <w:rPr>
          <w:sz w:val="22"/>
        </w:rPr>
        <w:t xml:space="preserve"> para aprender</w:t>
      </w:r>
    </w:p>
    <w:p w:rsidR="00CD1573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b/>
          <w:sz w:val="22"/>
        </w:rPr>
        <w:t>C</w:t>
      </w:r>
      <w:r w:rsidR="00FE1157" w:rsidRPr="00BB2371">
        <w:rPr>
          <w:b/>
          <w:sz w:val="22"/>
        </w:rPr>
        <w:t>apaces</w:t>
      </w:r>
      <w:r w:rsidR="00FE1157" w:rsidRPr="00BB2371">
        <w:rPr>
          <w:sz w:val="22"/>
        </w:rPr>
        <w:t xml:space="preserve"> de </w:t>
      </w:r>
      <w:r w:rsidR="00FE1157" w:rsidRPr="00BB2371">
        <w:rPr>
          <w:b/>
          <w:sz w:val="22"/>
        </w:rPr>
        <w:t>recuperar</w:t>
      </w:r>
      <w:r w:rsidR="00FE1157" w:rsidRPr="00BB2371">
        <w:rPr>
          <w:sz w:val="22"/>
        </w:rPr>
        <w:t xml:space="preserve"> la mayoría</w:t>
      </w:r>
      <w:r w:rsidR="00CD1573" w:rsidRPr="00BB2371">
        <w:rPr>
          <w:sz w:val="22"/>
        </w:rPr>
        <w:t xml:space="preserve"> </w:t>
      </w:r>
      <w:r w:rsidR="00FE1157" w:rsidRPr="00BB2371">
        <w:rPr>
          <w:sz w:val="22"/>
        </w:rPr>
        <w:t xml:space="preserve">de los </w:t>
      </w:r>
      <w:r w:rsidR="00FE1157" w:rsidRPr="00BB2371">
        <w:rPr>
          <w:b/>
          <w:sz w:val="22"/>
        </w:rPr>
        <w:t>recuerdos</w:t>
      </w:r>
      <w:r w:rsidR="00FE1157" w:rsidRPr="00BB2371">
        <w:rPr>
          <w:sz w:val="22"/>
        </w:rPr>
        <w:t xml:space="preserve"> aprendidos con antelación. </w:t>
      </w:r>
    </w:p>
    <w:p w:rsidR="00CD1573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sz w:val="22"/>
        </w:rPr>
        <w:t xml:space="preserve">Difícilmente </w:t>
      </w:r>
      <w:r w:rsidR="00FE1157" w:rsidRPr="00BB2371">
        <w:rPr>
          <w:sz w:val="22"/>
        </w:rPr>
        <w:t xml:space="preserve">pueden </w:t>
      </w:r>
      <w:r w:rsidR="00FE1157" w:rsidRPr="00BB2371">
        <w:rPr>
          <w:b/>
          <w:sz w:val="22"/>
        </w:rPr>
        <w:t>adquirir ninguna información</w:t>
      </w:r>
      <w:r w:rsidR="00CD1573" w:rsidRPr="00BB2371">
        <w:rPr>
          <w:sz w:val="22"/>
        </w:rPr>
        <w:t xml:space="preserve"> </w:t>
      </w:r>
      <w:r w:rsidR="00FE1157" w:rsidRPr="00BB2371">
        <w:rPr>
          <w:b/>
          <w:sz w:val="22"/>
        </w:rPr>
        <w:t>nueva</w:t>
      </w:r>
      <w:r w:rsidR="00FE1157" w:rsidRPr="00BB2371">
        <w:rPr>
          <w:sz w:val="22"/>
        </w:rPr>
        <w:t xml:space="preserve"> basada en el </w:t>
      </w:r>
      <w:r w:rsidR="00FE1157" w:rsidRPr="00BB2371">
        <w:rPr>
          <w:b/>
          <w:sz w:val="22"/>
        </w:rPr>
        <w:t>simbolismo verbal</w:t>
      </w:r>
      <w:r w:rsidR="00FE1157" w:rsidRPr="00BB2371">
        <w:rPr>
          <w:sz w:val="22"/>
        </w:rPr>
        <w:t xml:space="preserve">. </w:t>
      </w:r>
    </w:p>
    <w:p w:rsidR="00CD1573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b/>
          <w:sz w:val="22"/>
        </w:rPr>
        <w:t>No</w:t>
      </w:r>
      <w:r w:rsidRPr="00BB2371">
        <w:rPr>
          <w:sz w:val="22"/>
        </w:rPr>
        <w:t xml:space="preserve"> logran aprender </w:t>
      </w:r>
      <w:r w:rsidRPr="00BB2371">
        <w:rPr>
          <w:b/>
          <w:sz w:val="22"/>
        </w:rPr>
        <w:t>nombres</w:t>
      </w:r>
      <w:r w:rsidRPr="00BB2371">
        <w:rPr>
          <w:sz w:val="22"/>
        </w:rPr>
        <w:t>.</w:t>
      </w:r>
    </w:p>
    <w:p w:rsidR="00BB2371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b/>
          <w:sz w:val="22"/>
        </w:rPr>
        <w:t>Memoria a corto plazo</w:t>
      </w:r>
      <w:r w:rsidRPr="00BB2371">
        <w:rPr>
          <w:sz w:val="22"/>
        </w:rPr>
        <w:t xml:space="preserve"> poco dañada de 1 a 2min.</w:t>
      </w:r>
    </w:p>
    <w:p w:rsidR="00CD1573" w:rsidRPr="00BB2371" w:rsidRDefault="00BB2371" w:rsidP="00BA3F10">
      <w:pPr>
        <w:pStyle w:val="Prrafodelista"/>
        <w:numPr>
          <w:ilvl w:val="0"/>
          <w:numId w:val="43"/>
        </w:numPr>
        <w:rPr>
          <w:sz w:val="22"/>
        </w:rPr>
      </w:pPr>
      <w:r w:rsidRPr="00BB2371">
        <w:rPr>
          <w:b/>
          <w:sz w:val="22"/>
        </w:rPr>
        <w:t>NO</w:t>
      </w:r>
      <w:r w:rsidRPr="00BB2371">
        <w:rPr>
          <w:sz w:val="22"/>
        </w:rPr>
        <w:t xml:space="preserve"> memoria a mediano o largo plazo (</w:t>
      </w:r>
      <w:r w:rsidRPr="00BB2371">
        <w:rPr>
          <w:b/>
          <w:sz w:val="22"/>
        </w:rPr>
        <w:t>amnesia anterógrada</w:t>
      </w:r>
      <w:r w:rsidRPr="00BB2371">
        <w:rPr>
          <w:sz w:val="22"/>
        </w:rPr>
        <w:t>).</w:t>
      </w:r>
    </w:p>
    <w:p w:rsidR="00BB2371" w:rsidRDefault="00BB2371" w:rsidP="00FE1157">
      <w:pPr>
        <w:pStyle w:val="Ttulo2"/>
      </w:pPr>
    </w:p>
    <w:p w:rsidR="00FE1157" w:rsidRPr="00FE1157" w:rsidRDefault="00FE1157" w:rsidP="00FE1157">
      <w:pPr>
        <w:pStyle w:val="Ttulo2"/>
      </w:pPr>
      <w:r w:rsidRPr="00FE1157">
        <w:t xml:space="preserve">Función teórica del hipocampo en el aprendizaje. </w:t>
      </w:r>
    </w:p>
    <w:p w:rsidR="00476CA1" w:rsidRPr="004F25C5" w:rsidRDefault="00FE1157" w:rsidP="00BA3F10">
      <w:pPr>
        <w:pStyle w:val="Prrafodelista"/>
        <w:numPr>
          <w:ilvl w:val="0"/>
          <w:numId w:val="44"/>
        </w:numPr>
        <w:rPr>
          <w:sz w:val="22"/>
        </w:rPr>
      </w:pPr>
      <w:r w:rsidRPr="004F25C5">
        <w:rPr>
          <w:b/>
          <w:sz w:val="22"/>
        </w:rPr>
        <w:t>El hipocampo</w:t>
      </w:r>
      <w:r w:rsidRPr="004F25C5">
        <w:rPr>
          <w:sz w:val="22"/>
        </w:rPr>
        <w:t xml:space="preserve"> surgió como una parte de la </w:t>
      </w:r>
      <w:r w:rsidRPr="004F25C5">
        <w:rPr>
          <w:b/>
          <w:sz w:val="22"/>
        </w:rPr>
        <w:t>corteza olfatoria</w:t>
      </w:r>
      <w:r w:rsidRPr="004F25C5">
        <w:rPr>
          <w:sz w:val="22"/>
        </w:rPr>
        <w:t xml:space="preserve">. </w:t>
      </w:r>
    </w:p>
    <w:p w:rsidR="004F25C5" w:rsidRPr="004F25C5" w:rsidRDefault="004F25C5" w:rsidP="00BA3F10">
      <w:pPr>
        <w:pStyle w:val="Prrafodelista"/>
        <w:numPr>
          <w:ilvl w:val="0"/>
          <w:numId w:val="44"/>
        </w:numPr>
        <w:rPr>
          <w:sz w:val="22"/>
        </w:rPr>
      </w:pPr>
      <w:r w:rsidRPr="004F25C5">
        <w:rPr>
          <w:sz w:val="22"/>
        </w:rPr>
        <w:t>F</w:t>
      </w:r>
      <w:r w:rsidR="00FE1157" w:rsidRPr="004F25C5">
        <w:rPr>
          <w:sz w:val="22"/>
        </w:rPr>
        <w:t>unción</w:t>
      </w:r>
      <w:r w:rsidR="00476CA1" w:rsidRPr="004F25C5">
        <w:rPr>
          <w:sz w:val="22"/>
        </w:rPr>
        <w:t xml:space="preserve"> </w:t>
      </w:r>
      <w:r w:rsidR="00FE1157" w:rsidRPr="004F25C5">
        <w:rPr>
          <w:sz w:val="22"/>
        </w:rPr>
        <w:t>esencial para determinar si</w:t>
      </w:r>
      <w:r w:rsidRPr="004F25C5">
        <w:rPr>
          <w:sz w:val="22"/>
        </w:rPr>
        <w:t>:</w:t>
      </w:r>
      <w:r w:rsidR="00FE1157" w:rsidRPr="004F25C5">
        <w:rPr>
          <w:sz w:val="22"/>
        </w:rPr>
        <w:t xml:space="preserve"> </w:t>
      </w:r>
    </w:p>
    <w:p w:rsidR="004F25C5" w:rsidRPr="004F25C5" w:rsidRDefault="00FE1157" w:rsidP="00BA3F10">
      <w:pPr>
        <w:pStyle w:val="Prrafodelista"/>
        <w:numPr>
          <w:ilvl w:val="1"/>
          <w:numId w:val="44"/>
        </w:numPr>
        <w:rPr>
          <w:sz w:val="22"/>
        </w:rPr>
      </w:pPr>
      <w:r w:rsidRPr="004F25C5">
        <w:rPr>
          <w:sz w:val="22"/>
        </w:rPr>
        <w:t xml:space="preserve">van a </w:t>
      </w:r>
      <w:r w:rsidRPr="004F25C5">
        <w:rPr>
          <w:b/>
          <w:sz w:val="22"/>
        </w:rPr>
        <w:t>ingerir un alimento concreto</w:t>
      </w:r>
      <w:r w:rsidRPr="004F25C5">
        <w:rPr>
          <w:sz w:val="22"/>
        </w:rPr>
        <w:t>,</w:t>
      </w:r>
      <w:r w:rsidR="00476CA1" w:rsidRPr="004F25C5">
        <w:rPr>
          <w:sz w:val="22"/>
        </w:rPr>
        <w:t xml:space="preserve"> </w:t>
      </w:r>
    </w:p>
    <w:p w:rsidR="004F25C5" w:rsidRPr="004F25C5" w:rsidRDefault="00FE1157" w:rsidP="00BA3F10">
      <w:pPr>
        <w:pStyle w:val="Prrafodelista"/>
        <w:numPr>
          <w:ilvl w:val="1"/>
          <w:numId w:val="44"/>
        </w:numPr>
        <w:rPr>
          <w:sz w:val="22"/>
        </w:rPr>
      </w:pPr>
      <w:r w:rsidRPr="004F25C5">
        <w:rPr>
          <w:sz w:val="22"/>
        </w:rPr>
        <w:t xml:space="preserve">si el </w:t>
      </w:r>
      <w:r w:rsidRPr="004F25C5">
        <w:rPr>
          <w:b/>
          <w:sz w:val="22"/>
        </w:rPr>
        <w:t>olor</w:t>
      </w:r>
      <w:r w:rsidRPr="004F25C5">
        <w:rPr>
          <w:sz w:val="22"/>
        </w:rPr>
        <w:t xml:space="preserve"> de un objeto particular </w:t>
      </w:r>
      <w:r w:rsidRPr="004F25C5">
        <w:rPr>
          <w:b/>
          <w:sz w:val="22"/>
        </w:rPr>
        <w:t>indica peligro</w:t>
      </w:r>
      <w:r w:rsidRPr="004F25C5">
        <w:rPr>
          <w:sz w:val="22"/>
        </w:rPr>
        <w:t xml:space="preserve">, </w:t>
      </w:r>
    </w:p>
    <w:p w:rsidR="00476CA1" w:rsidRPr="004F25C5" w:rsidRDefault="00FE1157" w:rsidP="00BA3F10">
      <w:pPr>
        <w:pStyle w:val="Prrafodelista"/>
        <w:numPr>
          <w:ilvl w:val="1"/>
          <w:numId w:val="44"/>
        </w:numPr>
        <w:rPr>
          <w:sz w:val="22"/>
        </w:rPr>
      </w:pPr>
      <w:r w:rsidRPr="004F25C5">
        <w:rPr>
          <w:sz w:val="22"/>
        </w:rPr>
        <w:t>si el</w:t>
      </w:r>
      <w:r w:rsidR="00476CA1" w:rsidRPr="004F25C5">
        <w:rPr>
          <w:sz w:val="22"/>
        </w:rPr>
        <w:t xml:space="preserve"> </w:t>
      </w:r>
      <w:r w:rsidRPr="004F25C5">
        <w:rPr>
          <w:b/>
          <w:sz w:val="22"/>
        </w:rPr>
        <w:t>aroma</w:t>
      </w:r>
      <w:r w:rsidRPr="004F25C5">
        <w:rPr>
          <w:sz w:val="22"/>
        </w:rPr>
        <w:t xml:space="preserve"> resulta atractivo desde el punto de </w:t>
      </w:r>
      <w:r w:rsidRPr="004F25C5">
        <w:rPr>
          <w:b/>
          <w:sz w:val="22"/>
        </w:rPr>
        <w:t>vista sexual</w:t>
      </w:r>
      <w:r w:rsidRPr="004F25C5">
        <w:rPr>
          <w:sz w:val="22"/>
        </w:rPr>
        <w:t>, lo que</w:t>
      </w:r>
      <w:r w:rsidR="00476CA1" w:rsidRPr="004F25C5">
        <w:rPr>
          <w:sz w:val="22"/>
        </w:rPr>
        <w:t xml:space="preserve"> </w:t>
      </w:r>
      <w:r w:rsidRPr="004F25C5">
        <w:rPr>
          <w:sz w:val="22"/>
        </w:rPr>
        <w:t>les lleva a tomar decisiones que tienen una importancia de</w:t>
      </w:r>
      <w:r w:rsidR="00476CA1" w:rsidRPr="004F25C5">
        <w:rPr>
          <w:sz w:val="22"/>
        </w:rPr>
        <w:t xml:space="preserve"> </w:t>
      </w:r>
      <w:r w:rsidRPr="004F25C5">
        <w:rPr>
          <w:sz w:val="22"/>
        </w:rPr>
        <w:t xml:space="preserve">vida o muerte. </w:t>
      </w:r>
    </w:p>
    <w:p w:rsidR="00476CA1" w:rsidRDefault="00476CA1" w:rsidP="00FE1157">
      <w:pPr>
        <w:rPr>
          <w:sz w:val="22"/>
        </w:rPr>
      </w:pPr>
    </w:p>
    <w:p w:rsidR="00FE1157" w:rsidRPr="004F25C5" w:rsidRDefault="004F25C5" w:rsidP="00BA3F10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4F25C5">
        <w:rPr>
          <w:b/>
          <w:sz w:val="22"/>
        </w:rPr>
        <w:t>E</w:t>
      </w:r>
      <w:r w:rsidR="00FE1157" w:rsidRPr="004F25C5">
        <w:rPr>
          <w:b/>
          <w:sz w:val="22"/>
        </w:rPr>
        <w:t>l hipocampo</w:t>
      </w:r>
      <w:r w:rsidR="00FE1157" w:rsidRPr="004F25C5">
        <w:rPr>
          <w:sz w:val="22"/>
        </w:rPr>
        <w:t xml:space="preserve"> se convirtió en un</w:t>
      </w:r>
      <w:r w:rsidR="00476CA1" w:rsidRPr="004F25C5">
        <w:rPr>
          <w:sz w:val="22"/>
        </w:rPr>
        <w:t xml:space="preserve"> </w:t>
      </w:r>
      <w:r w:rsidR="00FE1157" w:rsidRPr="004F25C5">
        <w:rPr>
          <w:b/>
          <w:sz w:val="22"/>
        </w:rPr>
        <w:t>mecanismo neuronal</w:t>
      </w:r>
      <w:r w:rsidR="00FE1157" w:rsidRPr="004F25C5">
        <w:rPr>
          <w:sz w:val="22"/>
        </w:rPr>
        <w:t xml:space="preserve"> </w:t>
      </w:r>
      <w:r w:rsidR="00FE1157" w:rsidRPr="004F25C5">
        <w:rPr>
          <w:b/>
          <w:sz w:val="22"/>
        </w:rPr>
        <w:t>crítico</w:t>
      </w:r>
      <w:r w:rsidR="00FE1157" w:rsidRPr="004F25C5">
        <w:rPr>
          <w:sz w:val="22"/>
        </w:rPr>
        <w:t xml:space="preserve"> para la adopción de decisiones, al</w:t>
      </w:r>
      <w:r w:rsidR="00476CA1" w:rsidRPr="004F25C5">
        <w:rPr>
          <w:sz w:val="22"/>
        </w:rPr>
        <w:t xml:space="preserve"> </w:t>
      </w:r>
      <w:r w:rsidR="00FE1157" w:rsidRPr="004F25C5">
        <w:rPr>
          <w:sz w:val="22"/>
        </w:rPr>
        <w:t xml:space="preserve">determinar la </w:t>
      </w:r>
      <w:r w:rsidR="00FE1157" w:rsidRPr="004F25C5">
        <w:rPr>
          <w:b/>
          <w:sz w:val="22"/>
        </w:rPr>
        <w:t>trascendencia de las señales sensitivas</w:t>
      </w:r>
      <w:r w:rsidR="00FE1157" w:rsidRPr="004F25C5">
        <w:rPr>
          <w:sz w:val="22"/>
        </w:rPr>
        <w:t>.</w:t>
      </w:r>
    </w:p>
    <w:p w:rsidR="00476CA1" w:rsidRPr="004F25C5" w:rsidRDefault="002872F3" w:rsidP="00BA3F10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2872F3">
        <w:rPr>
          <w:b/>
          <w:sz w:val="22"/>
        </w:rPr>
        <w:t>E</w:t>
      </w:r>
      <w:r w:rsidR="00FE1157" w:rsidRPr="002872F3">
        <w:rPr>
          <w:b/>
          <w:sz w:val="22"/>
        </w:rPr>
        <w:t>l hipocampo</w:t>
      </w:r>
      <w:r w:rsidR="00FE1157" w:rsidRPr="004F25C5">
        <w:rPr>
          <w:sz w:val="22"/>
        </w:rPr>
        <w:t xml:space="preserve"> aporta </w:t>
      </w:r>
      <w:r w:rsidR="00FE1157" w:rsidRPr="002872F3">
        <w:rPr>
          <w:b/>
          <w:sz w:val="22"/>
        </w:rPr>
        <w:t>el impulso</w:t>
      </w:r>
      <w:r w:rsidR="00FE1157" w:rsidRPr="004F25C5">
        <w:rPr>
          <w:sz w:val="22"/>
        </w:rPr>
        <w:t xml:space="preserve"> que produce la </w:t>
      </w:r>
      <w:r w:rsidR="00FE1157" w:rsidRPr="002872F3">
        <w:rPr>
          <w:b/>
          <w:sz w:val="22"/>
        </w:rPr>
        <w:t>traducción</w:t>
      </w:r>
      <w:r w:rsidR="00476CA1" w:rsidRPr="004F25C5">
        <w:rPr>
          <w:sz w:val="22"/>
        </w:rPr>
        <w:t xml:space="preserve"> </w:t>
      </w:r>
      <w:r w:rsidR="00FE1157" w:rsidRPr="004F25C5">
        <w:rPr>
          <w:sz w:val="22"/>
        </w:rPr>
        <w:t xml:space="preserve">de la memoria a </w:t>
      </w:r>
      <w:r w:rsidR="00FE1157" w:rsidRPr="002872F3">
        <w:rPr>
          <w:b/>
          <w:sz w:val="22"/>
        </w:rPr>
        <w:t>corto plazo</w:t>
      </w:r>
      <w:r w:rsidR="00FE1157" w:rsidRPr="004F25C5">
        <w:rPr>
          <w:sz w:val="22"/>
        </w:rPr>
        <w:t xml:space="preserve"> en memoria a </w:t>
      </w:r>
      <w:r w:rsidR="00FE1157" w:rsidRPr="002872F3">
        <w:rPr>
          <w:b/>
          <w:sz w:val="22"/>
        </w:rPr>
        <w:t>largo plazo</w:t>
      </w:r>
      <w:r w:rsidR="00FE1157" w:rsidRPr="004F25C5">
        <w:rPr>
          <w:sz w:val="22"/>
        </w:rPr>
        <w:t xml:space="preserve">. </w:t>
      </w:r>
    </w:p>
    <w:p w:rsidR="00FE1157" w:rsidRPr="00FE1157" w:rsidRDefault="00FE1157" w:rsidP="00FE1157">
      <w:pPr>
        <w:pStyle w:val="Ttulo2"/>
      </w:pPr>
      <w:r w:rsidRPr="00FE1157">
        <w:lastRenderedPageBreak/>
        <w:t>Funciones de la amígdala</w:t>
      </w:r>
    </w:p>
    <w:p w:rsidR="00476CA1" w:rsidRPr="00E84453" w:rsidRDefault="00FE1157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b/>
          <w:sz w:val="22"/>
        </w:rPr>
        <w:t>La amígdala</w:t>
      </w:r>
      <w:r w:rsidRPr="00E84453">
        <w:rPr>
          <w:sz w:val="22"/>
        </w:rPr>
        <w:t xml:space="preserve"> es un complejo constituido por </w:t>
      </w:r>
      <w:r w:rsidRPr="00E84453">
        <w:rPr>
          <w:b/>
          <w:sz w:val="22"/>
        </w:rPr>
        <w:t>múltiples núcleos</w:t>
      </w:r>
      <w:r w:rsidR="00476CA1" w:rsidRPr="00E84453">
        <w:rPr>
          <w:b/>
          <w:sz w:val="22"/>
        </w:rPr>
        <w:t xml:space="preserve"> </w:t>
      </w:r>
      <w:r w:rsidRPr="00E84453">
        <w:rPr>
          <w:b/>
          <w:sz w:val="22"/>
        </w:rPr>
        <w:t>pequeños</w:t>
      </w:r>
      <w:r w:rsidRPr="00E84453">
        <w:rPr>
          <w:sz w:val="22"/>
        </w:rPr>
        <w:t xml:space="preserve"> y situado inmediatamente por debajo de la </w:t>
      </w:r>
      <w:r w:rsidRPr="00E84453">
        <w:rPr>
          <w:b/>
          <w:sz w:val="22"/>
        </w:rPr>
        <w:t>corteza</w:t>
      </w:r>
      <w:r w:rsidR="00476CA1" w:rsidRPr="00E84453">
        <w:rPr>
          <w:b/>
          <w:sz w:val="22"/>
        </w:rPr>
        <w:t xml:space="preserve"> </w:t>
      </w:r>
      <w:r w:rsidRPr="00E84453">
        <w:rPr>
          <w:b/>
          <w:sz w:val="22"/>
        </w:rPr>
        <w:t>cerebral</w:t>
      </w:r>
      <w:r w:rsidRPr="00E84453">
        <w:rPr>
          <w:sz w:val="22"/>
        </w:rPr>
        <w:t xml:space="preserve"> en el </w:t>
      </w:r>
      <w:r w:rsidRPr="00E84453">
        <w:rPr>
          <w:b/>
          <w:sz w:val="22"/>
        </w:rPr>
        <w:t>polo anteromedial de cada lóbulo temporal</w:t>
      </w:r>
      <w:r w:rsidRPr="00E84453">
        <w:rPr>
          <w:sz w:val="22"/>
        </w:rPr>
        <w:t xml:space="preserve">. </w:t>
      </w:r>
    </w:p>
    <w:p w:rsidR="00476CA1" w:rsidRDefault="00476CA1" w:rsidP="00E84453">
      <w:pPr>
        <w:rPr>
          <w:sz w:val="22"/>
        </w:rPr>
      </w:pPr>
    </w:p>
    <w:p w:rsidR="00FE1157" w:rsidRPr="00E84453" w:rsidRDefault="009B7A1D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sz w:val="22"/>
        </w:rPr>
        <w:t>A</w:t>
      </w:r>
      <w:r w:rsidR="00FE1157" w:rsidRPr="00E84453">
        <w:rPr>
          <w:sz w:val="22"/>
        </w:rPr>
        <w:t>bundantes conexiones</w:t>
      </w:r>
      <w:r w:rsidR="00FE1157" w:rsidRPr="00E84453">
        <w:rPr>
          <w:b/>
          <w:sz w:val="22"/>
        </w:rPr>
        <w:t xml:space="preserve"> de doble sentido con el hipotálamo</w:t>
      </w:r>
      <w:r w:rsidRPr="00E84453">
        <w:rPr>
          <w:sz w:val="22"/>
        </w:rPr>
        <w:t xml:space="preserve"> y </w:t>
      </w:r>
      <w:r w:rsidR="00FE1157" w:rsidRPr="00E84453">
        <w:rPr>
          <w:sz w:val="22"/>
        </w:rPr>
        <w:t xml:space="preserve">zonas del </w:t>
      </w:r>
      <w:r w:rsidR="00FE1157" w:rsidRPr="00E84453">
        <w:rPr>
          <w:b/>
          <w:sz w:val="22"/>
        </w:rPr>
        <w:t>sistema límbico</w:t>
      </w:r>
      <w:r w:rsidR="00FE1157" w:rsidRPr="00E84453">
        <w:rPr>
          <w:sz w:val="22"/>
        </w:rPr>
        <w:t>.</w:t>
      </w:r>
      <w:r w:rsidR="00476CA1" w:rsidRPr="00E84453">
        <w:rPr>
          <w:sz w:val="22"/>
        </w:rPr>
        <w:t xml:space="preserve"> </w:t>
      </w:r>
    </w:p>
    <w:p w:rsidR="00476CA1" w:rsidRPr="00FE1157" w:rsidRDefault="00476CA1" w:rsidP="00E84453">
      <w:pPr>
        <w:rPr>
          <w:sz w:val="22"/>
        </w:rPr>
      </w:pPr>
    </w:p>
    <w:p w:rsidR="00476CA1" w:rsidRPr="00E84453" w:rsidRDefault="00FE1157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b/>
          <w:sz w:val="22"/>
        </w:rPr>
        <w:t>En los animales inferiores</w:t>
      </w:r>
      <w:r w:rsidRPr="00E84453">
        <w:rPr>
          <w:sz w:val="22"/>
        </w:rPr>
        <w:t>, la amígdala se ocupa básicamente</w:t>
      </w:r>
      <w:r w:rsidR="00476CA1" w:rsidRPr="00E84453">
        <w:rPr>
          <w:sz w:val="22"/>
        </w:rPr>
        <w:t xml:space="preserve"> </w:t>
      </w:r>
      <w:r w:rsidRPr="00E84453">
        <w:rPr>
          <w:sz w:val="22"/>
        </w:rPr>
        <w:t xml:space="preserve">de los </w:t>
      </w:r>
      <w:r w:rsidRPr="00E84453">
        <w:rPr>
          <w:b/>
          <w:sz w:val="22"/>
        </w:rPr>
        <w:t>estímulos olfatorios</w:t>
      </w:r>
      <w:r w:rsidRPr="00E84453">
        <w:rPr>
          <w:sz w:val="22"/>
        </w:rPr>
        <w:t xml:space="preserve"> y de sus interrelaciones con el </w:t>
      </w:r>
      <w:r w:rsidRPr="00E84453">
        <w:rPr>
          <w:b/>
          <w:sz w:val="22"/>
        </w:rPr>
        <w:t>cerebro</w:t>
      </w:r>
      <w:r w:rsidR="00476CA1" w:rsidRPr="00E84453">
        <w:rPr>
          <w:b/>
          <w:sz w:val="22"/>
        </w:rPr>
        <w:t xml:space="preserve"> </w:t>
      </w:r>
      <w:r w:rsidRPr="00E84453">
        <w:rPr>
          <w:b/>
          <w:sz w:val="22"/>
        </w:rPr>
        <w:t>límbico</w:t>
      </w:r>
      <w:r w:rsidRPr="00E84453">
        <w:rPr>
          <w:sz w:val="22"/>
        </w:rPr>
        <w:t xml:space="preserve">. </w:t>
      </w:r>
    </w:p>
    <w:p w:rsidR="00476CA1" w:rsidRDefault="00476CA1" w:rsidP="00E84453">
      <w:pPr>
        <w:rPr>
          <w:sz w:val="22"/>
        </w:rPr>
      </w:pPr>
    </w:p>
    <w:p w:rsidR="00476CA1" w:rsidRPr="00E84453" w:rsidRDefault="009B7A1D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sz w:val="22"/>
        </w:rPr>
        <w:t>U</w:t>
      </w:r>
      <w:r w:rsidR="00FE1157" w:rsidRPr="00E84453">
        <w:rPr>
          <w:sz w:val="22"/>
        </w:rPr>
        <w:t>na de las</w:t>
      </w:r>
      <w:r w:rsidR="00476CA1" w:rsidRPr="00E84453">
        <w:rPr>
          <w:sz w:val="22"/>
        </w:rPr>
        <w:t xml:space="preserve"> </w:t>
      </w:r>
      <w:r w:rsidR="00FE1157" w:rsidRPr="00E84453">
        <w:rPr>
          <w:sz w:val="22"/>
        </w:rPr>
        <w:t xml:space="preserve">principales divisiones del </w:t>
      </w:r>
      <w:r w:rsidR="00FE1157" w:rsidRPr="00E84453">
        <w:rPr>
          <w:b/>
          <w:sz w:val="22"/>
        </w:rPr>
        <w:t>tracto olfatorio</w:t>
      </w:r>
      <w:r w:rsidR="00FE1157" w:rsidRPr="00E84453">
        <w:rPr>
          <w:sz w:val="22"/>
        </w:rPr>
        <w:t xml:space="preserve"> acaba en la amígdala </w:t>
      </w:r>
      <w:r w:rsidRPr="00E84453">
        <w:rPr>
          <w:sz w:val="22"/>
        </w:rPr>
        <w:t>(</w:t>
      </w:r>
      <w:r w:rsidR="00FE1157" w:rsidRPr="00E84453">
        <w:rPr>
          <w:b/>
          <w:sz w:val="22"/>
        </w:rPr>
        <w:t>núcleos corticomediales</w:t>
      </w:r>
      <w:r w:rsidRPr="00E84453">
        <w:rPr>
          <w:b/>
          <w:sz w:val="22"/>
        </w:rPr>
        <w:t>)</w:t>
      </w:r>
      <w:r w:rsidR="00FE1157" w:rsidRPr="00E84453">
        <w:rPr>
          <w:sz w:val="22"/>
        </w:rPr>
        <w:t>, inmediatamente</w:t>
      </w:r>
      <w:r w:rsidR="00476CA1" w:rsidRPr="00E84453">
        <w:rPr>
          <w:sz w:val="22"/>
        </w:rPr>
        <w:t xml:space="preserve"> </w:t>
      </w:r>
      <w:r w:rsidR="00FE1157" w:rsidRPr="00E84453">
        <w:rPr>
          <w:sz w:val="22"/>
        </w:rPr>
        <w:t xml:space="preserve">por </w:t>
      </w:r>
      <w:r w:rsidR="00FE1157" w:rsidRPr="00E84453">
        <w:rPr>
          <w:b/>
          <w:sz w:val="22"/>
        </w:rPr>
        <w:t>debajo</w:t>
      </w:r>
      <w:r w:rsidR="00FE1157" w:rsidRPr="00E84453">
        <w:rPr>
          <w:sz w:val="22"/>
        </w:rPr>
        <w:t xml:space="preserve"> de la </w:t>
      </w:r>
      <w:r w:rsidR="00FE1157" w:rsidRPr="00E84453">
        <w:rPr>
          <w:b/>
          <w:sz w:val="22"/>
        </w:rPr>
        <w:t>corteza cerebral</w:t>
      </w:r>
      <w:r w:rsidR="00FE1157" w:rsidRPr="00E84453">
        <w:rPr>
          <w:sz w:val="22"/>
        </w:rPr>
        <w:t xml:space="preserve"> en el </w:t>
      </w:r>
      <w:r w:rsidR="00FE1157" w:rsidRPr="00E84453">
        <w:rPr>
          <w:b/>
          <w:sz w:val="22"/>
        </w:rPr>
        <w:t>área piriforme</w:t>
      </w:r>
      <w:r w:rsidR="00476CA1" w:rsidRPr="00E84453">
        <w:rPr>
          <w:b/>
          <w:sz w:val="22"/>
        </w:rPr>
        <w:t xml:space="preserve"> </w:t>
      </w:r>
      <w:r w:rsidR="00FE1157" w:rsidRPr="00E84453">
        <w:rPr>
          <w:b/>
          <w:sz w:val="22"/>
        </w:rPr>
        <w:t>olfatoria</w:t>
      </w:r>
      <w:r w:rsidR="00FE1157" w:rsidRPr="00E84453">
        <w:rPr>
          <w:sz w:val="22"/>
        </w:rPr>
        <w:t xml:space="preserve"> del lóbulo </w:t>
      </w:r>
      <w:r w:rsidR="00FE1157" w:rsidRPr="00E84453">
        <w:rPr>
          <w:b/>
          <w:sz w:val="22"/>
        </w:rPr>
        <w:t>temporal</w:t>
      </w:r>
      <w:r w:rsidR="00FE1157" w:rsidRPr="00E84453">
        <w:rPr>
          <w:sz w:val="22"/>
        </w:rPr>
        <w:t xml:space="preserve">. </w:t>
      </w:r>
    </w:p>
    <w:p w:rsidR="00476CA1" w:rsidRDefault="00476CA1" w:rsidP="00E84453">
      <w:pPr>
        <w:rPr>
          <w:sz w:val="22"/>
        </w:rPr>
      </w:pPr>
    </w:p>
    <w:p w:rsidR="00FE1157" w:rsidRPr="00E84453" w:rsidRDefault="00FE1157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b/>
          <w:sz w:val="22"/>
        </w:rPr>
        <w:t>En el ser humano</w:t>
      </w:r>
      <w:r w:rsidRPr="00E84453">
        <w:rPr>
          <w:sz w:val="22"/>
        </w:rPr>
        <w:t>, otra porción de</w:t>
      </w:r>
      <w:r w:rsidR="00476CA1" w:rsidRPr="00E84453">
        <w:rPr>
          <w:sz w:val="22"/>
        </w:rPr>
        <w:t xml:space="preserve"> </w:t>
      </w:r>
      <w:r w:rsidRPr="00E84453">
        <w:rPr>
          <w:sz w:val="22"/>
        </w:rPr>
        <w:t xml:space="preserve">la amígdala, </w:t>
      </w:r>
      <w:r w:rsidRPr="00E84453">
        <w:rPr>
          <w:b/>
          <w:sz w:val="22"/>
        </w:rPr>
        <w:t>los núcleos basolaterales</w:t>
      </w:r>
      <w:r w:rsidRPr="00E84453">
        <w:rPr>
          <w:sz w:val="22"/>
        </w:rPr>
        <w:t>, se ha desarrollado mucho</w:t>
      </w:r>
      <w:r w:rsidR="00476CA1" w:rsidRPr="00E84453">
        <w:rPr>
          <w:sz w:val="22"/>
        </w:rPr>
        <w:t xml:space="preserve"> </w:t>
      </w:r>
      <w:r w:rsidRPr="00E84453">
        <w:rPr>
          <w:sz w:val="22"/>
        </w:rPr>
        <w:t xml:space="preserve">más que la porción olfatoria </w:t>
      </w:r>
      <w:r w:rsidR="009B7A1D" w:rsidRPr="00E84453">
        <w:rPr>
          <w:sz w:val="22"/>
        </w:rPr>
        <w:t>y tiene un</w:t>
      </w:r>
      <w:r w:rsidRPr="00E84453">
        <w:rPr>
          <w:sz w:val="22"/>
        </w:rPr>
        <w:t xml:space="preserve"> papel importante en</w:t>
      </w:r>
      <w:r w:rsidR="00476CA1" w:rsidRPr="00E84453">
        <w:rPr>
          <w:sz w:val="22"/>
        </w:rPr>
        <w:t xml:space="preserve"> </w:t>
      </w:r>
      <w:r w:rsidRPr="00E84453">
        <w:rPr>
          <w:b/>
          <w:sz w:val="22"/>
        </w:rPr>
        <w:t>actividades del comportamiento</w:t>
      </w:r>
      <w:r w:rsidRPr="00E84453">
        <w:rPr>
          <w:sz w:val="22"/>
        </w:rPr>
        <w:t xml:space="preserve"> </w:t>
      </w:r>
      <w:r w:rsidR="009B7A1D" w:rsidRPr="00E84453">
        <w:rPr>
          <w:sz w:val="22"/>
        </w:rPr>
        <w:t xml:space="preserve">no asociadas a </w:t>
      </w:r>
      <w:r w:rsidRPr="00E84453">
        <w:rPr>
          <w:sz w:val="22"/>
        </w:rPr>
        <w:t>estímulos olfatorios.</w:t>
      </w:r>
    </w:p>
    <w:p w:rsidR="00476CA1" w:rsidRPr="00FE1157" w:rsidRDefault="00476CA1" w:rsidP="00E84453">
      <w:pPr>
        <w:rPr>
          <w:sz w:val="22"/>
        </w:rPr>
      </w:pPr>
    </w:p>
    <w:p w:rsidR="00476CA1" w:rsidRPr="00E84453" w:rsidRDefault="00FE1157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b/>
          <w:sz w:val="22"/>
        </w:rPr>
        <w:t xml:space="preserve">La amígdala </w:t>
      </w:r>
      <w:r w:rsidRPr="00E84453">
        <w:rPr>
          <w:sz w:val="22"/>
        </w:rPr>
        <w:t xml:space="preserve">recibe señales </w:t>
      </w:r>
      <w:r w:rsidR="00E84453" w:rsidRPr="00E84453">
        <w:rPr>
          <w:sz w:val="22"/>
        </w:rPr>
        <w:t xml:space="preserve">de </w:t>
      </w:r>
      <w:r w:rsidRPr="00E84453">
        <w:rPr>
          <w:sz w:val="22"/>
        </w:rPr>
        <w:t xml:space="preserve">la </w:t>
      </w:r>
      <w:r w:rsidRPr="00E84453">
        <w:rPr>
          <w:b/>
          <w:sz w:val="22"/>
        </w:rPr>
        <w:t>corteza límbica</w:t>
      </w:r>
      <w:r w:rsidRPr="00E84453">
        <w:rPr>
          <w:sz w:val="22"/>
        </w:rPr>
        <w:t xml:space="preserve">, </w:t>
      </w:r>
      <w:r w:rsidRPr="00E84453">
        <w:rPr>
          <w:b/>
          <w:sz w:val="22"/>
        </w:rPr>
        <w:t>la neocorteza</w:t>
      </w:r>
      <w:r w:rsidRPr="00E84453">
        <w:rPr>
          <w:sz w:val="22"/>
        </w:rPr>
        <w:t xml:space="preserve"> de</w:t>
      </w:r>
      <w:r w:rsidR="00476CA1" w:rsidRPr="00E84453">
        <w:rPr>
          <w:sz w:val="22"/>
        </w:rPr>
        <w:t xml:space="preserve"> </w:t>
      </w:r>
      <w:r w:rsidRPr="00E84453">
        <w:rPr>
          <w:sz w:val="22"/>
        </w:rPr>
        <w:t xml:space="preserve">los lóbulos </w:t>
      </w:r>
      <w:r w:rsidRPr="00E84453">
        <w:rPr>
          <w:b/>
          <w:sz w:val="22"/>
        </w:rPr>
        <w:t>temporal, parietal y occipital</w:t>
      </w:r>
      <w:r w:rsidRPr="00E84453">
        <w:rPr>
          <w:sz w:val="22"/>
        </w:rPr>
        <w:t xml:space="preserve"> y en especial desde las</w:t>
      </w:r>
      <w:r w:rsidR="00476CA1" w:rsidRPr="00E84453">
        <w:rPr>
          <w:sz w:val="22"/>
        </w:rPr>
        <w:t xml:space="preserve"> </w:t>
      </w:r>
      <w:r w:rsidRPr="00E84453">
        <w:rPr>
          <w:b/>
          <w:sz w:val="22"/>
        </w:rPr>
        <w:t>áreas auditivas y visuales de asociación</w:t>
      </w:r>
      <w:r w:rsidRPr="00E84453">
        <w:rPr>
          <w:sz w:val="22"/>
        </w:rPr>
        <w:t xml:space="preserve">. </w:t>
      </w:r>
    </w:p>
    <w:p w:rsidR="00476CA1" w:rsidRDefault="00476CA1" w:rsidP="00E84453">
      <w:pPr>
        <w:rPr>
          <w:sz w:val="22"/>
        </w:rPr>
      </w:pPr>
    </w:p>
    <w:p w:rsidR="00476CA1" w:rsidRPr="00E84453" w:rsidRDefault="00FE1157" w:rsidP="00BA3F10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E84453">
        <w:rPr>
          <w:b/>
          <w:sz w:val="22"/>
        </w:rPr>
        <w:t>«ventana</w:t>
      </w:r>
      <w:r w:rsidRPr="00E84453">
        <w:rPr>
          <w:sz w:val="22"/>
        </w:rPr>
        <w:t>» por la que el</w:t>
      </w:r>
      <w:r w:rsidR="00476CA1" w:rsidRPr="00E84453">
        <w:rPr>
          <w:sz w:val="22"/>
        </w:rPr>
        <w:t xml:space="preserve"> </w:t>
      </w:r>
      <w:r w:rsidRPr="00E84453">
        <w:rPr>
          <w:b/>
          <w:sz w:val="22"/>
        </w:rPr>
        <w:t>sistema límbico se asoma</w:t>
      </w:r>
      <w:r w:rsidRPr="00E84453">
        <w:rPr>
          <w:sz w:val="22"/>
        </w:rPr>
        <w:t xml:space="preserve"> para ver el lugar ocupado por la persona</w:t>
      </w:r>
      <w:r w:rsidR="00476CA1" w:rsidRPr="00E84453">
        <w:rPr>
          <w:sz w:val="22"/>
        </w:rPr>
        <w:t xml:space="preserve"> </w:t>
      </w:r>
      <w:r w:rsidRPr="00E84453">
        <w:rPr>
          <w:sz w:val="22"/>
        </w:rPr>
        <w:t xml:space="preserve">en el mundo. </w:t>
      </w:r>
    </w:p>
    <w:p w:rsidR="00476CA1" w:rsidRDefault="00476CA1" w:rsidP="00FE1157">
      <w:pPr>
        <w:rPr>
          <w:sz w:val="22"/>
        </w:rPr>
      </w:pPr>
    </w:p>
    <w:p w:rsidR="00476CA1" w:rsidRDefault="00FE1157" w:rsidP="00FE1157">
      <w:pPr>
        <w:rPr>
          <w:sz w:val="22"/>
        </w:rPr>
      </w:pPr>
      <w:r w:rsidRPr="00FE1157">
        <w:rPr>
          <w:sz w:val="22"/>
        </w:rPr>
        <w:t>A su vez, la amígdala transmite señales hacia</w:t>
      </w:r>
      <w:r w:rsidR="00476CA1">
        <w:rPr>
          <w:sz w:val="22"/>
        </w:rPr>
        <w:t xml:space="preserve"> </w:t>
      </w:r>
      <w:r w:rsidRPr="00FE1157">
        <w:rPr>
          <w:sz w:val="22"/>
        </w:rPr>
        <w:t xml:space="preserve">las siguientes estructuras: </w:t>
      </w:r>
    </w:p>
    <w:p w:rsidR="00476CA1" w:rsidRPr="0055249F" w:rsidRDefault="00FE1157" w:rsidP="00BA3F10">
      <w:pPr>
        <w:pStyle w:val="Prrafodelista"/>
        <w:numPr>
          <w:ilvl w:val="0"/>
          <w:numId w:val="41"/>
        </w:numPr>
        <w:rPr>
          <w:b/>
          <w:sz w:val="22"/>
        </w:rPr>
      </w:pPr>
      <w:r w:rsidRPr="0055249F">
        <w:rPr>
          <w:b/>
          <w:sz w:val="22"/>
        </w:rPr>
        <w:t>de vuelta hacia las mismas áreas</w:t>
      </w:r>
      <w:r w:rsidR="00476CA1" w:rsidRPr="0055249F">
        <w:rPr>
          <w:b/>
          <w:sz w:val="22"/>
        </w:rPr>
        <w:t xml:space="preserve"> </w:t>
      </w:r>
      <w:r w:rsidRPr="0055249F">
        <w:rPr>
          <w:b/>
          <w:sz w:val="22"/>
        </w:rPr>
        <w:t xml:space="preserve">corticales anteriores; </w:t>
      </w:r>
    </w:p>
    <w:p w:rsidR="00476CA1" w:rsidRPr="0055249F" w:rsidRDefault="00FE1157" w:rsidP="00BA3F10">
      <w:pPr>
        <w:pStyle w:val="Prrafodelista"/>
        <w:numPr>
          <w:ilvl w:val="0"/>
          <w:numId w:val="41"/>
        </w:numPr>
        <w:rPr>
          <w:b/>
          <w:sz w:val="22"/>
        </w:rPr>
      </w:pPr>
      <w:r w:rsidRPr="0055249F">
        <w:rPr>
          <w:b/>
          <w:sz w:val="22"/>
        </w:rPr>
        <w:t xml:space="preserve">el hipocampo; </w:t>
      </w:r>
    </w:p>
    <w:p w:rsidR="00476CA1" w:rsidRPr="0055249F" w:rsidRDefault="00FE1157" w:rsidP="00BA3F10">
      <w:pPr>
        <w:pStyle w:val="Prrafodelista"/>
        <w:numPr>
          <w:ilvl w:val="0"/>
          <w:numId w:val="41"/>
        </w:numPr>
        <w:rPr>
          <w:b/>
          <w:sz w:val="22"/>
        </w:rPr>
      </w:pPr>
      <w:r w:rsidRPr="0055249F">
        <w:rPr>
          <w:b/>
          <w:sz w:val="22"/>
        </w:rPr>
        <w:t xml:space="preserve">la región septal; </w:t>
      </w:r>
    </w:p>
    <w:p w:rsidR="00476CA1" w:rsidRPr="0055249F" w:rsidRDefault="00FE1157" w:rsidP="00BA3F10">
      <w:pPr>
        <w:pStyle w:val="Prrafodelista"/>
        <w:numPr>
          <w:ilvl w:val="0"/>
          <w:numId w:val="41"/>
        </w:numPr>
        <w:rPr>
          <w:b/>
          <w:sz w:val="22"/>
        </w:rPr>
      </w:pPr>
      <w:r w:rsidRPr="0055249F">
        <w:rPr>
          <w:b/>
          <w:sz w:val="22"/>
        </w:rPr>
        <w:t>el</w:t>
      </w:r>
      <w:r w:rsidR="00476CA1" w:rsidRPr="0055249F">
        <w:rPr>
          <w:b/>
          <w:sz w:val="22"/>
        </w:rPr>
        <w:t xml:space="preserve"> tálamo;</w:t>
      </w:r>
      <w:r w:rsidRPr="0055249F">
        <w:rPr>
          <w:b/>
          <w:sz w:val="22"/>
        </w:rPr>
        <w:t xml:space="preserve"> </w:t>
      </w:r>
    </w:p>
    <w:p w:rsidR="00FE1157" w:rsidRPr="0055249F" w:rsidRDefault="00FE1157" w:rsidP="00BA3F10">
      <w:pPr>
        <w:pStyle w:val="Prrafodelista"/>
        <w:numPr>
          <w:ilvl w:val="0"/>
          <w:numId w:val="41"/>
        </w:numPr>
        <w:rPr>
          <w:b/>
          <w:sz w:val="22"/>
        </w:rPr>
      </w:pPr>
      <w:r w:rsidRPr="0055249F">
        <w:rPr>
          <w:b/>
          <w:sz w:val="22"/>
        </w:rPr>
        <w:t>especialmente el hipotálamo.</w:t>
      </w:r>
    </w:p>
    <w:p w:rsidR="00FE1157" w:rsidRDefault="00FE1157" w:rsidP="00FE1157">
      <w:pPr>
        <w:pStyle w:val="Ttulo2"/>
      </w:pPr>
    </w:p>
    <w:p w:rsidR="00FE1157" w:rsidRPr="00FE1157" w:rsidRDefault="00FE1157" w:rsidP="00FE1157">
      <w:pPr>
        <w:pStyle w:val="Ttulo2"/>
      </w:pPr>
      <w:r w:rsidRPr="00FE1157">
        <w:t xml:space="preserve">Efectos de la estimulación de la amígdala. </w:t>
      </w:r>
    </w:p>
    <w:p w:rsidR="00476CA1" w:rsidRDefault="0055249F" w:rsidP="00BA3F10">
      <w:pPr>
        <w:pStyle w:val="Prrafodelista"/>
        <w:numPr>
          <w:ilvl w:val="0"/>
          <w:numId w:val="47"/>
        </w:numPr>
        <w:rPr>
          <w:sz w:val="22"/>
        </w:rPr>
      </w:pPr>
      <w:r w:rsidRPr="0055249F">
        <w:rPr>
          <w:b/>
          <w:sz w:val="22"/>
        </w:rPr>
        <w:t>L</w:t>
      </w:r>
      <w:r w:rsidR="00FE1157" w:rsidRPr="0055249F">
        <w:rPr>
          <w:b/>
          <w:sz w:val="22"/>
        </w:rPr>
        <w:t>a estimulación de la amígdala</w:t>
      </w:r>
      <w:r w:rsidR="00FE1157" w:rsidRPr="0055249F">
        <w:rPr>
          <w:sz w:val="22"/>
        </w:rPr>
        <w:t xml:space="preserve"> puede generar casi los </w:t>
      </w:r>
      <w:r w:rsidR="00FE1157" w:rsidRPr="0055249F">
        <w:rPr>
          <w:b/>
          <w:sz w:val="22"/>
        </w:rPr>
        <w:t>mismos</w:t>
      </w:r>
      <w:r w:rsidR="00476CA1" w:rsidRPr="0055249F">
        <w:rPr>
          <w:b/>
          <w:sz w:val="22"/>
        </w:rPr>
        <w:t xml:space="preserve"> </w:t>
      </w:r>
      <w:r w:rsidR="00FE1157" w:rsidRPr="0055249F">
        <w:rPr>
          <w:b/>
          <w:sz w:val="22"/>
        </w:rPr>
        <w:t>efectos</w:t>
      </w:r>
      <w:r w:rsidR="00FE1157" w:rsidRPr="0055249F">
        <w:rPr>
          <w:sz w:val="22"/>
        </w:rPr>
        <w:t xml:space="preserve"> que la estimulación directa del hipotálamo,</w:t>
      </w:r>
      <w:r w:rsidR="00476CA1" w:rsidRPr="0055249F">
        <w:rPr>
          <w:sz w:val="22"/>
        </w:rPr>
        <w:t xml:space="preserve"> </w:t>
      </w:r>
      <w:r w:rsidR="00FE1157" w:rsidRPr="0055249F">
        <w:rPr>
          <w:sz w:val="22"/>
        </w:rPr>
        <w:t xml:space="preserve">aparte de otros más. </w:t>
      </w:r>
    </w:p>
    <w:p w:rsidR="0055249F" w:rsidRPr="0055249F" w:rsidRDefault="0055249F" w:rsidP="0055249F">
      <w:pPr>
        <w:pStyle w:val="Prrafodelista"/>
        <w:ind w:left="360"/>
        <w:rPr>
          <w:sz w:val="22"/>
        </w:rPr>
      </w:pPr>
    </w:p>
    <w:p w:rsidR="00476CA1" w:rsidRPr="0055249F" w:rsidRDefault="0055249F" w:rsidP="00BA3F10">
      <w:pPr>
        <w:pStyle w:val="Prrafodelista"/>
        <w:numPr>
          <w:ilvl w:val="0"/>
          <w:numId w:val="47"/>
        </w:numPr>
        <w:rPr>
          <w:sz w:val="22"/>
        </w:rPr>
      </w:pPr>
      <w:r w:rsidRPr="0055249F">
        <w:rPr>
          <w:b/>
          <w:sz w:val="22"/>
        </w:rPr>
        <w:t>A</w:t>
      </w:r>
      <w:r w:rsidR="00FE1157" w:rsidRPr="0055249F">
        <w:rPr>
          <w:b/>
          <w:sz w:val="22"/>
        </w:rPr>
        <w:t>cciones que nacen en la amígdala</w:t>
      </w:r>
      <w:r w:rsidR="00476CA1" w:rsidRPr="0055249F">
        <w:rPr>
          <w:b/>
          <w:sz w:val="22"/>
        </w:rPr>
        <w:t xml:space="preserve"> </w:t>
      </w:r>
      <w:r w:rsidR="00FE1157" w:rsidRPr="0055249F">
        <w:rPr>
          <w:sz w:val="22"/>
        </w:rPr>
        <w:t xml:space="preserve">y se envían a través del hipotálamo: </w:t>
      </w:r>
    </w:p>
    <w:p w:rsidR="00476CA1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55249F">
        <w:rPr>
          <w:b/>
          <w:sz w:val="22"/>
        </w:rPr>
        <w:t>aumentar o disminuir</w:t>
      </w:r>
      <w:r w:rsidRPr="00173461">
        <w:rPr>
          <w:sz w:val="22"/>
        </w:rPr>
        <w:t xml:space="preserve"> la presión arterial; </w:t>
      </w:r>
    </w:p>
    <w:p w:rsidR="00476CA1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55249F">
        <w:rPr>
          <w:b/>
          <w:sz w:val="22"/>
        </w:rPr>
        <w:t>acelerar</w:t>
      </w:r>
      <w:r w:rsidR="00476CA1" w:rsidRPr="0055249F">
        <w:rPr>
          <w:b/>
          <w:sz w:val="22"/>
        </w:rPr>
        <w:t xml:space="preserve"> </w:t>
      </w:r>
      <w:r w:rsidRPr="0055249F">
        <w:rPr>
          <w:b/>
          <w:sz w:val="22"/>
        </w:rPr>
        <w:t>o frenar</w:t>
      </w:r>
      <w:r w:rsidRPr="00173461">
        <w:rPr>
          <w:sz w:val="22"/>
        </w:rPr>
        <w:t xml:space="preserve"> la frecuencia cardíaca; </w:t>
      </w:r>
    </w:p>
    <w:p w:rsidR="00476CA1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55249F">
        <w:rPr>
          <w:b/>
          <w:sz w:val="22"/>
        </w:rPr>
        <w:t>incrementar o reducir la</w:t>
      </w:r>
      <w:r w:rsidR="00476CA1" w:rsidRPr="0055249F">
        <w:rPr>
          <w:b/>
          <w:sz w:val="22"/>
        </w:rPr>
        <w:t xml:space="preserve"> </w:t>
      </w:r>
      <w:r w:rsidRPr="0055249F">
        <w:rPr>
          <w:b/>
          <w:sz w:val="22"/>
        </w:rPr>
        <w:t>motilidad</w:t>
      </w:r>
      <w:r w:rsidRPr="00173461">
        <w:rPr>
          <w:sz w:val="22"/>
        </w:rPr>
        <w:t xml:space="preserve"> y las </w:t>
      </w:r>
      <w:r w:rsidRPr="0055249F">
        <w:rPr>
          <w:b/>
          <w:sz w:val="22"/>
        </w:rPr>
        <w:t>secreciones</w:t>
      </w:r>
      <w:r w:rsidRPr="00173461">
        <w:rPr>
          <w:sz w:val="22"/>
        </w:rPr>
        <w:t xml:space="preserve"> del aparato digestivo; </w:t>
      </w:r>
    </w:p>
    <w:p w:rsidR="00476CA1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173461">
        <w:rPr>
          <w:sz w:val="22"/>
        </w:rPr>
        <w:t xml:space="preserve">la </w:t>
      </w:r>
      <w:r w:rsidRPr="0055249F">
        <w:rPr>
          <w:b/>
          <w:sz w:val="22"/>
        </w:rPr>
        <w:t>defecación</w:t>
      </w:r>
      <w:r w:rsidR="00476CA1" w:rsidRPr="00173461">
        <w:rPr>
          <w:sz w:val="22"/>
        </w:rPr>
        <w:t xml:space="preserve"> </w:t>
      </w:r>
      <w:r w:rsidRPr="00173461">
        <w:rPr>
          <w:sz w:val="22"/>
        </w:rPr>
        <w:t xml:space="preserve">o la </w:t>
      </w:r>
      <w:r w:rsidRPr="0055249F">
        <w:rPr>
          <w:b/>
          <w:sz w:val="22"/>
        </w:rPr>
        <w:t>micción</w:t>
      </w:r>
      <w:r w:rsidRPr="00173461">
        <w:rPr>
          <w:sz w:val="22"/>
        </w:rPr>
        <w:t xml:space="preserve">; </w:t>
      </w:r>
    </w:p>
    <w:p w:rsidR="00FE1157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173461">
        <w:rPr>
          <w:sz w:val="22"/>
        </w:rPr>
        <w:t xml:space="preserve">la </w:t>
      </w:r>
      <w:r w:rsidRPr="0055249F">
        <w:rPr>
          <w:b/>
          <w:sz w:val="22"/>
        </w:rPr>
        <w:t>dilatación pupilar</w:t>
      </w:r>
      <w:r w:rsidRPr="00173461">
        <w:rPr>
          <w:sz w:val="22"/>
        </w:rPr>
        <w:t xml:space="preserve"> o, rara vez, su contracción;</w:t>
      </w:r>
    </w:p>
    <w:p w:rsidR="00476CA1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173461">
        <w:rPr>
          <w:sz w:val="22"/>
        </w:rPr>
        <w:t xml:space="preserve">la </w:t>
      </w:r>
      <w:r w:rsidRPr="0055249F">
        <w:rPr>
          <w:b/>
          <w:sz w:val="22"/>
        </w:rPr>
        <w:t>piloerección</w:t>
      </w:r>
      <w:r w:rsidR="00476CA1" w:rsidRPr="00173461">
        <w:rPr>
          <w:sz w:val="22"/>
        </w:rPr>
        <w:t>;</w:t>
      </w:r>
      <w:r w:rsidRPr="00173461">
        <w:rPr>
          <w:sz w:val="22"/>
        </w:rPr>
        <w:t xml:space="preserve"> </w:t>
      </w:r>
    </w:p>
    <w:p w:rsidR="00FE1157" w:rsidRPr="00173461" w:rsidRDefault="00FE1157" w:rsidP="00BA3F10">
      <w:pPr>
        <w:pStyle w:val="Prrafodelista"/>
        <w:numPr>
          <w:ilvl w:val="0"/>
          <w:numId w:val="40"/>
        </w:numPr>
        <w:rPr>
          <w:sz w:val="22"/>
        </w:rPr>
      </w:pPr>
      <w:r w:rsidRPr="00173461">
        <w:rPr>
          <w:sz w:val="22"/>
        </w:rPr>
        <w:t xml:space="preserve">la </w:t>
      </w:r>
      <w:r w:rsidRPr="0055249F">
        <w:rPr>
          <w:b/>
          <w:sz w:val="22"/>
        </w:rPr>
        <w:t>secreción de diversas hormonas hipofisarias</w:t>
      </w:r>
      <w:r w:rsidR="0055249F">
        <w:rPr>
          <w:b/>
          <w:sz w:val="22"/>
        </w:rPr>
        <w:t xml:space="preserve"> </w:t>
      </w:r>
      <w:r w:rsidR="0055249F">
        <w:rPr>
          <w:sz w:val="22"/>
        </w:rPr>
        <w:t>(</w:t>
      </w:r>
      <w:r w:rsidRPr="00173461">
        <w:rPr>
          <w:sz w:val="22"/>
        </w:rPr>
        <w:t>gonadotropinas y la corticotropina</w:t>
      </w:r>
      <w:r w:rsidR="0055249F">
        <w:rPr>
          <w:sz w:val="22"/>
        </w:rPr>
        <w:t>)</w:t>
      </w:r>
      <w:r w:rsidRPr="00173461">
        <w:rPr>
          <w:sz w:val="22"/>
        </w:rPr>
        <w:t>.</w:t>
      </w:r>
    </w:p>
    <w:p w:rsidR="00476CA1" w:rsidRPr="00FE1157" w:rsidRDefault="00476CA1" w:rsidP="00FE1157">
      <w:pPr>
        <w:rPr>
          <w:sz w:val="22"/>
        </w:rPr>
      </w:pPr>
    </w:p>
    <w:p w:rsidR="00B95CBC" w:rsidRPr="00FE1157" w:rsidRDefault="00B95CBC" w:rsidP="00B95CBC">
      <w:pPr>
        <w:rPr>
          <w:sz w:val="22"/>
        </w:rPr>
      </w:pPr>
      <w:r>
        <w:rPr>
          <w:sz w:val="22"/>
        </w:rPr>
        <w:t>L</w:t>
      </w:r>
      <w:r w:rsidR="00FE1157" w:rsidRPr="00FE1157">
        <w:rPr>
          <w:sz w:val="22"/>
        </w:rPr>
        <w:t>a estimulación de la amígdala también puede</w:t>
      </w:r>
      <w:r w:rsidR="00476CA1">
        <w:rPr>
          <w:sz w:val="22"/>
        </w:rPr>
        <w:t xml:space="preserve"> </w:t>
      </w:r>
      <w:r w:rsidR="00FE1157" w:rsidRPr="00FE1157">
        <w:rPr>
          <w:sz w:val="22"/>
        </w:rPr>
        <w:t xml:space="preserve">ocasionar </w:t>
      </w:r>
      <w:r w:rsidR="00FE1157" w:rsidRPr="00B95CBC">
        <w:rPr>
          <w:b/>
          <w:sz w:val="22"/>
        </w:rPr>
        <w:t>movimientos involuntarios</w:t>
      </w:r>
      <w:r w:rsidR="00FE1157" w:rsidRPr="00FE1157">
        <w:rPr>
          <w:sz w:val="22"/>
        </w:rPr>
        <w:t xml:space="preserve"> de distintos tipos</w:t>
      </w:r>
    </w:p>
    <w:p w:rsidR="00476CA1" w:rsidRDefault="00FE1157" w:rsidP="00FE1157">
      <w:pPr>
        <w:rPr>
          <w:sz w:val="22"/>
        </w:rPr>
      </w:pPr>
      <w:r w:rsidRPr="00FE1157">
        <w:rPr>
          <w:sz w:val="22"/>
        </w:rPr>
        <w:t xml:space="preserve">: </w:t>
      </w:r>
    </w:p>
    <w:p w:rsidR="00476CA1" w:rsidRPr="00173461" w:rsidRDefault="00FE1157" w:rsidP="00BA3F10">
      <w:pPr>
        <w:pStyle w:val="Prrafodelista"/>
        <w:numPr>
          <w:ilvl w:val="0"/>
          <w:numId w:val="42"/>
        </w:numPr>
        <w:rPr>
          <w:sz w:val="22"/>
        </w:rPr>
      </w:pPr>
      <w:r w:rsidRPr="00B95CBC">
        <w:rPr>
          <w:b/>
          <w:sz w:val="22"/>
        </w:rPr>
        <w:t>movimientos tónicos</w:t>
      </w:r>
      <w:r w:rsidRPr="00173461">
        <w:rPr>
          <w:sz w:val="22"/>
        </w:rPr>
        <w:t>, como levantar la cabeza</w:t>
      </w:r>
      <w:r w:rsidR="00476CA1" w:rsidRPr="00173461">
        <w:rPr>
          <w:sz w:val="22"/>
        </w:rPr>
        <w:t xml:space="preserve"> </w:t>
      </w:r>
      <w:r w:rsidRPr="00173461">
        <w:rPr>
          <w:sz w:val="22"/>
        </w:rPr>
        <w:t xml:space="preserve">o inclinar el cuerpo; </w:t>
      </w:r>
    </w:p>
    <w:p w:rsidR="00476CA1" w:rsidRPr="00173461" w:rsidRDefault="00FE1157" w:rsidP="00BA3F10">
      <w:pPr>
        <w:pStyle w:val="Prrafodelista"/>
        <w:numPr>
          <w:ilvl w:val="0"/>
          <w:numId w:val="42"/>
        </w:numPr>
        <w:rPr>
          <w:sz w:val="22"/>
        </w:rPr>
      </w:pPr>
      <w:r w:rsidRPr="00B95CBC">
        <w:rPr>
          <w:b/>
          <w:sz w:val="22"/>
        </w:rPr>
        <w:t>movimientos circulares</w:t>
      </w:r>
      <w:r w:rsidRPr="00173461">
        <w:rPr>
          <w:sz w:val="22"/>
        </w:rPr>
        <w:t xml:space="preserve">; </w:t>
      </w:r>
    </w:p>
    <w:p w:rsidR="00476CA1" w:rsidRPr="00173461" w:rsidRDefault="00FE1157" w:rsidP="00BA3F10">
      <w:pPr>
        <w:pStyle w:val="Prrafodelista"/>
        <w:numPr>
          <w:ilvl w:val="0"/>
          <w:numId w:val="42"/>
        </w:numPr>
        <w:rPr>
          <w:sz w:val="22"/>
        </w:rPr>
      </w:pPr>
      <w:r w:rsidRPr="00B95CBC">
        <w:rPr>
          <w:b/>
          <w:sz w:val="22"/>
        </w:rPr>
        <w:t>movimientos rítmicos clónicos</w:t>
      </w:r>
      <w:r w:rsidRPr="00173461">
        <w:rPr>
          <w:sz w:val="22"/>
        </w:rPr>
        <w:t xml:space="preserve">, </w:t>
      </w:r>
    </w:p>
    <w:p w:rsidR="00FE1157" w:rsidRPr="00173461" w:rsidRDefault="00B95CBC" w:rsidP="00BA3F10">
      <w:pPr>
        <w:pStyle w:val="Prrafodelista"/>
        <w:numPr>
          <w:ilvl w:val="0"/>
          <w:numId w:val="42"/>
        </w:numPr>
        <w:rPr>
          <w:sz w:val="22"/>
        </w:rPr>
      </w:pPr>
      <w:r w:rsidRPr="00B95CBC">
        <w:rPr>
          <w:b/>
          <w:sz w:val="22"/>
        </w:rPr>
        <w:t>m</w:t>
      </w:r>
      <w:r w:rsidR="00FE1157" w:rsidRPr="00B95CBC">
        <w:rPr>
          <w:b/>
          <w:sz w:val="22"/>
        </w:rPr>
        <w:t>ovimientos</w:t>
      </w:r>
      <w:r w:rsidR="00476CA1" w:rsidRPr="00173461">
        <w:rPr>
          <w:sz w:val="22"/>
        </w:rPr>
        <w:t xml:space="preserve"> </w:t>
      </w:r>
      <w:r w:rsidRPr="00B95CBC">
        <w:rPr>
          <w:b/>
          <w:sz w:val="22"/>
        </w:rPr>
        <w:t>de</w:t>
      </w:r>
      <w:r>
        <w:rPr>
          <w:sz w:val="22"/>
        </w:rPr>
        <w:t xml:space="preserve"> </w:t>
      </w:r>
      <w:r w:rsidR="00FE1157" w:rsidRPr="00B95CBC">
        <w:rPr>
          <w:b/>
          <w:sz w:val="22"/>
        </w:rPr>
        <w:t>olfato y la alimentación</w:t>
      </w:r>
      <w:r w:rsidR="00FE1157" w:rsidRPr="00173461">
        <w:rPr>
          <w:sz w:val="22"/>
        </w:rPr>
        <w:t>, como lamerse,</w:t>
      </w:r>
      <w:r w:rsidR="00476CA1" w:rsidRPr="00173461">
        <w:rPr>
          <w:sz w:val="22"/>
        </w:rPr>
        <w:t xml:space="preserve"> </w:t>
      </w:r>
      <w:r w:rsidR="00FE1157" w:rsidRPr="00173461">
        <w:rPr>
          <w:sz w:val="22"/>
        </w:rPr>
        <w:t>masticar y deglutir.</w:t>
      </w:r>
    </w:p>
    <w:p w:rsidR="00476CA1" w:rsidRDefault="00476CA1" w:rsidP="00FE1157">
      <w:pPr>
        <w:rPr>
          <w:sz w:val="22"/>
        </w:rPr>
      </w:pPr>
    </w:p>
    <w:p w:rsidR="00476CA1" w:rsidRPr="00382CC9" w:rsidRDefault="00382CC9" w:rsidP="00BA3F10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382CC9">
        <w:rPr>
          <w:b/>
          <w:sz w:val="22"/>
        </w:rPr>
        <w:t>L</w:t>
      </w:r>
      <w:r w:rsidR="00FE1157" w:rsidRPr="00382CC9">
        <w:rPr>
          <w:b/>
          <w:sz w:val="22"/>
        </w:rPr>
        <w:t>a estimulación de</w:t>
      </w:r>
      <w:r w:rsidR="00FE1157" w:rsidRPr="00382CC9">
        <w:rPr>
          <w:sz w:val="22"/>
        </w:rPr>
        <w:t xml:space="preserve"> </w:t>
      </w:r>
      <w:r w:rsidR="00FE1157" w:rsidRPr="00382CC9">
        <w:rPr>
          <w:b/>
          <w:sz w:val="22"/>
        </w:rPr>
        <w:t>núcleos</w:t>
      </w:r>
      <w:r w:rsidR="00476CA1" w:rsidRPr="00382CC9">
        <w:rPr>
          <w:b/>
          <w:sz w:val="22"/>
        </w:rPr>
        <w:t xml:space="preserve"> </w:t>
      </w:r>
      <w:r w:rsidR="00FE1157" w:rsidRPr="00382CC9">
        <w:rPr>
          <w:b/>
          <w:sz w:val="22"/>
        </w:rPr>
        <w:t>amigdalinos</w:t>
      </w:r>
      <w:r w:rsidR="00FE1157" w:rsidRPr="00382CC9">
        <w:rPr>
          <w:sz w:val="22"/>
        </w:rPr>
        <w:t xml:space="preserve"> es capaz de dar lugar a un </w:t>
      </w:r>
      <w:r w:rsidR="00FE1157" w:rsidRPr="00382CC9">
        <w:rPr>
          <w:b/>
          <w:sz w:val="22"/>
        </w:rPr>
        <w:t>patrón de</w:t>
      </w:r>
      <w:r w:rsidR="00FE1157" w:rsidRPr="00382CC9">
        <w:rPr>
          <w:sz w:val="22"/>
        </w:rPr>
        <w:t xml:space="preserve"> cólera, huida,</w:t>
      </w:r>
      <w:r w:rsidR="00476CA1" w:rsidRPr="00382CC9">
        <w:rPr>
          <w:sz w:val="22"/>
        </w:rPr>
        <w:t xml:space="preserve"> </w:t>
      </w:r>
      <w:r w:rsidR="00FE1157" w:rsidRPr="00382CC9">
        <w:rPr>
          <w:sz w:val="22"/>
        </w:rPr>
        <w:t xml:space="preserve">castigo, dolor intenso y miedo semejante al </w:t>
      </w:r>
      <w:r w:rsidR="00FE1157" w:rsidRPr="00382CC9">
        <w:rPr>
          <w:b/>
          <w:sz w:val="22"/>
        </w:rPr>
        <w:t>patrón de ira</w:t>
      </w:r>
      <w:r w:rsidR="00FE1157" w:rsidRPr="00382CC9">
        <w:rPr>
          <w:sz w:val="22"/>
        </w:rPr>
        <w:t xml:space="preserve"> provocado</w:t>
      </w:r>
      <w:r w:rsidR="00476CA1" w:rsidRPr="00382CC9">
        <w:rPr>
          <w:sz w:val="22"/>
        </w:rPr>
        <w:t xml:space="preserve"> </w:t>
      </w:r>
      <w:r w:rsidR="00FE1157" w:rsidRPr="00382CC9">
        <w:rPr>
          <w:sz w:val="22"/>
        </w:rPr>
        <w:t xml:space="preserve">desde el </w:t>
      </w:r>
      <w:r w:rsidR="00FE1157" w:rsidRPr="00382CC9">
        <w:rPr>
          <w:b/>
          <w:sz w:val="22"/>
        </w:rPr>
        <w:t>hipotálamo</w:t>
      </w:r>
      <w:r w:rsidR="00FE1157" w:rsidRPr="00382CC9">
        <w:rPr>
          <w:sz w:val="22"/>
        </w:rPr>
        <w:t xml:space="preserve">. </w:t>
      </w:r>
    </w:p>
    <w:p w:rsidR="00476CA1" w:rsidRDefault="00476CA1" w:rsidP="00382CC9">
      <w:pPr>
        <w:rPr>
          <w:sz w:val="22"/>
        </w:rPr>
      </w:pPr>
    </w:p>
    <w:p w:rsidR="00441BA1" w:rsidRPr="00382CC9" w:rsidRDefault="00382CC9" w:rsidP="00BA3F10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382CC9">
        <w:rPr>
          <w:b/>
          <w:sz w:val="22"/>
        </w:rPr>
        <w:t>N</w:t>
      </w:r>
      <w:r w:rsidR="00FE1157" w:rsidRPr="00382CC9">
        <w:rPr>
          <w:b/>
          <w:sz w:val="22"/>
        </w:rPr>
        <w:t>úcleos amigdalinos</w:t>
      </w:r>
      <w:r w:rsidR="00FE1157" w:rsidRPr="00382CC9">
        <w:rPr>
          <w:sz w:val="22"/>
        </w:rPr>
        <w:t xml:space="preserve"> puede producir reacciones de</w:t>
      </w:r>
      <w:r w:rsidR="00476CA1" w:rsidRPr="00382CC9">
        <w:rPr>
          <w:sz w:val="22"/>
        </w:rPr>
        <w:t xml:space="preserve"> </w:t>
      </w:r>
      <w:r w:rsidR="00FE1157" w:rsidRPr="00382CC9">
        <w:rPr>
          <w:b/>
          <w:sz w:val="22"/>
        </w:rPr>
        <w:t>recompensa y de placer.</w:t>
      </w:r>
    </w:p>
    <w:p w:rsidR="003B1E72" w:rsidRDefault="003B1E72" w:rsidP="00382CC9">
      <w:pPr>
        <w:rPr>
          <w:sz w:val="22"/>
        </w:rPr>
      </w:pPr>
    </w:p>
    <w:p w:rsidR="00FE1157" w:rsidRPr="00382CC9" w:rsidRDefault="00382CC9" w:rsidP="00BA3F10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382CC9">
        <w:rPr>
          <w:b/>
          <w:sz w:val="22"/>
        </w:rPr>
        <w:t>L</w:t>
      </w:r>
      <w:r w:rsidR="00FE1157" w:rsidRPr="00382CC9">
        <w:rPr>
          <w:b/>
          <w:sz w:val="22"/>
        </w:rPr>
        <w:t>a excitación</w:t>
      </w:r>
      <w:r w:rsidR="00FE1157" w:rsidRPr="00382CC9">
        <w:rPr>
          <w:sz w:val="22"/>
        </w:rPr>
        <w:t xml:space="preserve"> de </w:t>
      </w:r>
      <w:r w:rsidR="00FE1157" w:rsidRPr="00382CC9">
        <w:rPr>
          <w:b/>
          <w:sz w:val="22"/>
        </w:rPr>
        <w:t>porciones de la</w:t>
      </w:r>
      <w:r w:rsidR="00476CA1" w:rsidRPr="00382CC9">
        <w:rPr>
          <w:b/>
          <w:sz w:val="22"/>
        </w:rPr>
        <w:t xml:space="preserve"> </w:t>
      </w:r>
      <w:r w:rsidR="00FE1157" w:rsidRPr="00382CC9">
        <w:rPr>
          <w:b/>
          <w:sz w:val="22"/>
        </w:rPr>
        <w:t>amígdala</w:t>
      </w:r>
      <w:r w:rsidR="00FE1157" w:rsidRPr="00382CC9">
        <w:rPr>
          <w:sz w:val="22"/>
        </w:rPr>
        <w:t xml:space="preserve"> puede generar diversas </w:t>
      </w:r>
      <w:r w:rsidR="00FE1157" w:rsidRPr="00382CC9">
        <w:rPr>
          <w:b/>
          <w:sz w:val="22"/>
        </w:rPr>
        <w:t>actividades sexuales</w:t>
      </w:r>
      <w:r w:rsidR="00FE1157" w:rsidRPr="00382CC9">
        <w:rPr>
          <w:sz w:val="22"/>
        </w:rPr>
        <w:t>, como: erección, movimientos de cópula, eyaculación, ovulación,</w:t>
      </w:r>
      <w:r w:rsidR="00476CA1" w:rsidRPr="00382CC9">
        <w:rPr>
          <w:sz w:val="22"/>
        </w:rPr>
        <w:t xml:space="preserve"> </w:t>
      </w:r>
      <w:r w:rsidR="00FE1157" w:rsidRPr="00382CC9">
        <w:rPr>
          <w:sz w:val="22"/>
        </w:rPr>
        <w:t>actividad uterina y parto prematuro.</w:t>
      </w:r>
    </w:p>
    <w:p w:rsidR="00267AFA" w:rsidRDefault="00267AFA" w:rsidP="00FE1157">
      <w:pPr>
        <w:pStyle w:val="Ttulo2"/>
      </w:pPr>
    </w:p>
    <w:p w:rsidR="00FE1157" w:rsidRPr="00FE1157" w:rsidRDefault="00FE1157" w:rsidP="00FE1157">
      <w:pPr>
        <w:pStyle w:val="Ttulo2"/>
      </w:pPr>
      <w:r w:rsidRPr="00FE1157">
        <w:t xml:space="preserve">Efectos de la ablación bilateral de la amígdala: el síndrome de </w:t>
      </w:r>
      <w:proofErr w:type="spellStart"/>
      <w:r w:rsidRPr="00FE1157">
        <w:t>Klüver-Bucy</w:t>
      </w:r>
      <w:proofErr w:type="spellEnd"/>
      <w:r w:rsidRPr="00FE1157">
        <w:t xml:space="preserve">. </w:t>
      </w:r>
    </w:p>
    <w:p w:rsidR="00830349" w:rsidRDefault="00FE1157" w:rsidP="00FE1157">
      <w:pPr>
        <w:rPr>
          <w:sz w:val="22"/>
        </w:rPr>
      </w:pPr>
      <w:r w:rsidRPr="003A3AAE">
        <w:rPr>
          <w:sz w:val="22"/>
        </w:rPr>
        <w:t xml:space="preserve">Cuando se </w:t>
      </w:r>
      <w:r w:rsidRPr="003A3AAE">
        <w:rPr>
          <w:b/>
          <w:sz w:val="22"/>
        </w:rPr>
        <w:t>destruyen</w:t>
      </w:r>
      <w:r w:rsidRPr="003A3AAE">
        <w:rPr>
          <w:sz w:val="22"/>
        </w:rPr>
        <w:t xml:space="preserve"> las porciones</w:t>
      </w:r>
      <w:r w:rsidRPr="003A3AAE">
        <w:rPr>
          <w:b/>
          <w:sz w:val="22"/>
        </w:rPr>
        <w:t xml:space="preserve"> anteriores</w:t>
      </w:r>
      <w:r w:rsidR="00830349" w:rsidRPr="003A3AAE">
        <w:rPr>
          <w:b/>
          <w:sz w:val="22"/>
        </w:rPr>
        <w:t xml:space="preserve"> </w:t>
      </w:r>
      <w:r w:rsidRPr="003A3AAE">
        <w:rPr>
          <w:sz w:val="22"/>
        </w:rPr>
        <w:t>de los lóbulos</w:t>
      </w:r>
      <w:r w:rsidRPr="003A3AAE">
        <w:rPr>
          <w:b/>
          <w:sz w:val="22"/>
        </w:rPr>
        <w:t xml:space="preserve"> temporales</w:t>
      </w:r>
      <w:r w:rsidRPr="00FE1157">
        <w:rPr>
          <w:sz w:val="22"/>
        </w:rPr>
        <w:t>, se elimina</w:t>
      </w:r>
      <w:r w:rsidR="00830349">
        <w:rPr>
          <w:sz w:val="22"/>
        </w:rPr>
        <w:t xml:space="preserve"> </w:t>
      </w:r>
      <w:r w:rsidRPr="00FE1157">
        <w:rPr>
          <w:sz w:val="22"/>
        </w:rPr>
        <w:t xml:space="preserve">parte de la </w:t>
      </w:r>
      <w:r w:rsidRPr="003A3AAE">
        <w:rPr>
          <w:b/>
          <w:sz w:val="22"/>
        </w:rPr>
        <w:t>corteza temporal</w:t>
      </w:r>
      <w:r w:rsidR="003A3AAE">
        <w:rPr>
          <w:sz w:val="22"/>
        </w:rPr>
        <w:t xml:space="preserve"> y </w:t>
      </w:r>
      <w:r w:rsidRPr="003A3AAE">
        <w:rPr>
          <w:b/>
          <w:sz w:val="22"/>
        </w:rPr>
        <w:t>la amígdala</w:t>
      </w:r>
      <w:r w:rsidRPr="00FE1157">
        <w:rPr>
          <w:sz w:val="22"/>
        </w:rPr>
        <w:t xml:space="preserve"> en su interior</w:t>
      </w:r>
      <w:r w:rsidR="003A3AAE">
        <w:rPr>
          <w:sz w:val="22"/>
        </w:rPr>
        <w:t xml:space="preserve">, </w:t>
      </w:r>
      <w:r w:rsidR="003A3AAE" w:rsidRPr="003A3AAE">
        <w:rPr>
          <w:b/>
          <w:sz w:val="22"/>
        </w:rPr>
        <w:t>P</w:t>
      </w:r>
      <w:r w:rsidRPr="003A3AAE">
        <w:rPr>
          <w:b/>
          <w:sz w:val="22"/>
        </w:rPr>
        <w:t>rovoca</w:t>
      </w:r>
      <w:r w:rsidR="003A3AAE" w:rsidRPr="003A3AAE">
        <w:rPr>
          <w:b/>
          <w:sz w:val="22"/>
        </w:rPr>
        <w:t>ndo</w:t>
      </w:r>
      <w:r w:rsidRPr="003A3AAE">
        <w:rPr>
          <w:b/>
          <w:sz w:val="22"/>
        </w:rPr>
        <w:t xml:space="preserve"> cambios de comportamiento</w:t>
      </w:r>
      <w:r w:rsidR="003A3AAE">
        <w:rPr>
          <w:b/>
          <w:sz w:val="22"/>
        </w:rPr>
        <w:t xml:space="preserve"> (</w:t>
      </w:r>
      <w:r w:rsidRPr="00FE1157">
        <w:rPr>
          <w:sz w:val="22"/>
        </w:rPr>
        <w:t xml:space="preserve">síndrome de </w:t>
      </w:r>
      <w:proofErr w:type="spellStart"/>
      <w:r w:rsidRPr="003A3AAE">
        <w:rPr>
          <w:b/>
          <w:sz w:val="22"/>
        </w:rPr>
        <w:t>Klüver-Bucy</w:t>
      </w:r>
      <w:proofErr w:type="spellEnd"/>
      <w:r w:rsidR="003A3AAE">
        <w:rPr>
          <w:sz w:val="22"/>
        </w:rPr>
        <w:t xml:space="preserve">) </w:t>
      </w:r>
    </w:p>
    <w:p w:rsidR="00830349" w:rsidRPr="003A3AAE" w:rsidRDefault="00FE1157" w:rsidP="00BA3F10">
      <w:pPr>
        <w:pStyle w:val="Prrafodelista"/>
        <w:numPr>
          <w:ilvl w:val="0"/>
          <w:numId w:val="49"/>
        </w:numPr>
        <w:rPr>
          <w:sz w:val="22"/>
        </w:rPr>
      </w:pPr>
      <w:r w:rsidRPr="003A3AAE">
        <w:rPr>
          <w:b/>
          <w:sz w:val="22"/>
        </w:rPr>
        <w:t>carece de temor</w:t>
      </w:r>
      <w:r w:rsidRPr="003A3AAE">
        <w:rPr>
          <w:sz w:val="22"/>
        </w:rPr>
        <w:t xml:space="preserve"> ante nada; </w:t>
      </w:r>
    </w:p>
    <w:p w:rsidR="00830349" w:rsidRPr="003A3AAE" w:rsidRDefault="00FE1157" w:rsidP="00BA3F10">
      <w:pPr>
        <w:pStyle w:val="Prrafodelista"/>
        <w:numPr>
          <w:ilvl w:val="0"/>
          <w:numId w:val="49"/>
        </w:numPr>
        <w:rPr>
          <w:sz w:val="22"/>
        </w:rPr>
      </w:pPr>
      <w:r w:rsidRPr="003A3AAE">
        <w:rPr>
          <w:sz w:val="22"/>
        </w:rPr>
        <w:t xml:space="preserve">manifiesta una </w:t>
      </w:r>
      <w:r w:rsidRPr="003A3AAE">
        <w:rPr>
          <w:b/>
          <w:sz w:val="22"/>
        </w:rPr>
        <w:t>inmensa curiosidad</w:t>
      </w:r>
      <w:r w:rsidR="00830349" w:rsidRPr="003A3AAE">
        <w:rPr>
          <w:b/>
          <w:sz w:val="22"/>
        </w:rPr>
        <w:t xml:space="preserve"> </w:t>
      </w:r>
      <w:r w:rsidRPr="003A3AAE">
        <w:rPr>
          <w:b/>
          <w:sz w:val="22"/>
        </w:rPr>
        <w:t>por todo</w:t>
      </w:r>
      <w:r w:rsidRPr="003A3AAE">
        <w:rPr>
          <w:sz w:val="22"/>
        </w:rPr>
        <w:t xml:space="preserve">; </w:t>
      </w:r>
    </w:p>
    <w:p w:rsidR="00830349" w:rsidRPr="003A3AAE" w:rsidRDefault="00FE1157" w:rsidP="00BA3F10">
      <w:pPr>
        <w:pStyle w:val="Prrafodelista"/>
        <w:numPr>
          <w:ilvl w:val="0"/>
          <w:numId w:val="49"/>
        </w:numPr>
        <w:rPr>
          <w:sz w:val="22"/>
        </w:rPr>
      </w:pPr>
      <w:r w:rsidRPr="003A3AAE">
        <w:rPr>
          <w:b/>
          <w:sz w:val="22"/>
        </w:rPr>
        <w:t>olvida con rapidez</w:t>
      </w:r>
      <w:r w:rsidRPr="003A3AAE">
        <w:rPr>
          <w:sz w:val="22"/>
        </w:rPr>
        <w:t xml:space="preserve">; </w:t>
      </w:r>
    </w:p>
    <w:p w:rsidR="00830349" w:rsidRPr="003A3AAE" w:rsidRDefault="003A3AAE" w:rsidP="00BA3F10">
      <w:pPr>
        <w:pStyle w:val="Prrafodelista"/>
        <w:numPr>
          <w:ilvl w:val="0"/>
          <w:numId w:val="49"/>
        </w:numPr>
        <w:rPr>
          <w:sz w:val="22"/>
        </w:rPr>
      </w:pPr>
      <w:r w:rsidRPr="003A3AAE">
        <w:rPr>
          <w:b/>
          <w:sz w:val="22"/>
        </w:rPr>
        <w:t>T</w:t>
      </w:r>
      <w:r w:rsidR="00FE1157" w:rsidRPr="003A3AAE">
        <w:rPr>
          <w:b/>
          <w:sz w:val="22"/>
        </w:rPr>
        <w:t>endencia a</w:t>
      </w:r>
      <w:r w:rsidR="00FE1157" w:rsidRPr="003A3AAE">
        <w:rPr>
          <w:sz w:val="22"/>
        </w:rPr>
        <w:t xml:space="preserve"> llevarse</w:t>
      </w:r>
      <w:r w:rsidR="00830349" w:rsidRPr="003A3AAE">
        <w:rPr>
          <w:sz w:val="22"/>
        </w:rPr>
        <w:t xml:space="preserve"> </w:t>
      </w:r>
      <w:r w:rsidR="00FE1157" w:rsidRPr="003A3AAE">
        <w:rPr>
          <w:sz w:val="22"/>
        </w:rPr>
        <w:t xml:space="preserve">cualquier </w:t>
      </w:r>
      <w:r w:rsidR="00FE1157" w:rsidRPr="003A3AAE">
        <w:rPr>
          <w:b/>
          <w:sz w:val="22"/>
        </w:rPr>
        <w:t>cosa a la boca</w:t>
      </w:r>
      <w:r w:rsidR="00FE1157" w:rsidRPr="003A3AAE">
        <w:rPr>
          <w:sz w:val="22"/>
        </w:rPr>
        <w:t xml:space="preserve"> y a veces hasta intenta comerse los objetos</w:t>
      </w:r>
      <w:r w:rsidR="00830349" w:rsidRPr="003A3AAE">
        <w:rPr>
          <w:sz w:val="22"/>
        </w:rPr>
        <w:t xml:space="preserve"> </w:t>
      </w:r>
      <w:r w:rsidR="00FE1157" w:rsidRPr="003A3AAE">
        <w:rPr>
          <w:sz w:val="22"/>
        </w:rPr>
        <w:t xml:space="preserve">sólidos, </w:t>
      </w:r>
    </w:p>
    <w:p w:rsidR="00FE1157" w:rsidRPr="003A3AAE" w:rsidRDefault="003A3AAE" w:rsidP="00BA3F10">
      <w:pPr>
        <w:pStyle w:val="Prrafodelista"/>
        <w:numPr>
          <w:ilvl w:val="0"/>
          <w:numId w:val="49"/>
        </w:numPr>
        <w:rPr>
          <w:sz w:val="22"/>
        </w:rPr>
      </w:pPr>
      <w:r w:rsidRPr="003A3AAE">
        <w:rPr>
          <w:b/>
          <w:sz w:val="22"/>
        </w:rPr>
        <w:t>I</w:t>
      </w:r>
      <w:r w:rsidR="00FE1157" w:rsidRPr="003A3AAE">
        <w:rPr>
          <w:b/>
          <w:sz w:val="22"/>
        </w:rPr>
        <w:t>mpulso sexual tan fuerte</w:t>
      </w:r>
      <w:r w:rsidR="00830349" w:rsidRPr="003A3AAE">
        <w:rPr>
          <w:sz w:val="22"/>
        </w:rPr>
        <w:t xml:space="preserve"> </w:t>
      </w:r>
      <w:r w:rsidR="00FE1157" w:rsidRPr="003A3AAE">
        <w:rPr>
          <w:sz w:val="22"/>
        </w:rPr>
        <w:t>como para tratar de copular con animales inmaduros, miembros</w:t>
      </w:r>
      <w:r w:rsidR="00830349" w:rsidRPr="003A3AAE">
        <w:rPr>
          <w:sz w:val="22"/>
        </w:rPr>
        <w:t xml:space="preserve"> </w:t>
      </w:r>
      <w:r w:rsidR="00FE1157" w:rsidRPr="003A3AAE">
        <w:rPr>
          <w:sz w:val="22"/>
        </w:rPr>
        <w:t>del sexo incorrecto o incluso individuos de especies diferentes.</w:t>
      </w:r>
    </w:p>
    <w:p w:rsidR="00FE1157" w:rsidRPr="003A3AAE" w:rsidRDefault="00FE1157" w:rsidP="003A3AAE">
      <w:pPr>
        <w:rPr>
          <w:sz w:val="22"/>
        </w:rPr>
      </w:pPr>
    </w:p>
    <w:p w:rsidR="00FE1157" w:rsidRPr="00FE1157" w:rsidRDefault="00FE1157" w:rsidP="00FE1157">
      <w:pPr>
        <w:pStyle w:val="Ttulo2"/>
      </w:pPr>
      <w:r w:rsidRPr="00FE1157">
        <w:t xml:space="preserve">Función global de la amígdala. </w:t>
      </w:r>
    </w:p>
    <w:p w:rsidR="001E5D48" w:rsidRPr="00922BD1" w:rsidRDefault="00FE1157" w:rsidP="00BA3F10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922BD1">
        <w:rPr>
          <w:b/>
          <w:sz w:val="22"/>
        </w:rPr>
        <w:t>La amígdala</w:t>
      </w:r>
      <w:r w:rsidRPr="00922BD1">
        <w:rPr>
          <w:sz w:val="22"/>
        </w:rPr>
        <w:t xml:space="preserve"> parece un área</w:t>
      </w:r>
      <w:r w:rsidR="001E5D48" w:rsidRPr="00922BD1">
        <w:rPr>
          <w:sz w:val="22"/>
        </w:rPr>
        <w:t xml:space="preserve"> </w:t>
      </w:r>
      <w:r w:rsidRPr="00922BD1">
        <w:rPr>
          <w:sz w:val="22"/>
        </w:rPr>
        <w:t>encargada de aportar conocimiento para el comportamiento,</w:t>
      </w:r>
      <w:r w:rsidR="001E5D48" w:rsidRPr="00922BD1">
        <w:rPr>
          <w:sz w:val="22"/>
        </w:rPr>
        <w:t xml:space="preserve"> </w:t>
      </w:r>
      <w:r w:rsidRPr="00922BD1">
        <w:rPr>
          <w:sz w:val="22"/>
        </w:rPr>
        <w:t xml:space="preserve">que opera a un </w:t>
      </w:r>
      <w:r w:rsidRPr="00922BD1">
        <w:rPr>
          <w:b/>
          <w:sz w:val="22"/>
        </w:rPr>
        <w:t>nivel semiconsciente</w:t>
      </w:r>
      <w:r w:rsidRPr="00922BD1">
        <w:rPr>
          <w:sz w:val="22"/>
        </w:rPr>
        <w:t xml:space="preserve">. </w:t>
      </w:r>
    </w:p>
    <w:p w:rsidR="001E5D48" w:rsidRPr="00922BD1" w:rsidRDefault="00922BD1" w:rsidP="00BA3F10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922BD1">
        <w:rPr>
          <w:b/>
          <w:sz w:val="22"/>
        </w:rPr>
        <w:t>Remite</w:t>
      </w:r>
      <w:r w:rsidR="00FE1157" w:rsidRPr="00922BD1">
        <w:rPr>
          <w:b/>
          <w:sz w:val="22"/>
        </w:rPr>
        <w:t xml:space="preserve"> al sistema límbico</w:t>
      </w:r>
      <w:r w:rsidR="00FE1157" w:rsidRPr="00922BD1">
        <w:rPr>
          <w:sz w:val="22"/>
        </w:rPr>
        <w:t xml:space="preserve"> el estado actual de alguien</w:t>
      </w:r>
      <w:r w:rsidR="001E5D48" w:rsidRPr="00922BD1">
        <w:rPr>
          <w:sz w:val="22"/>
        </w:rPr>
        <w:t xml:space="preserve"> </w:t>
      </w:r>
      <w:r w:rsidR="00FE1157" w:rsidRPr="00922BD1">
        <w:rPr>
          <w:sz w:val="22"/>
        </w:rPr>
        <w:t xml:space="preserve">en relación con el </w:t>
      </w:r>
      <w:r w:rsidR="00FE1157" w:rsidRPr="00922BD1">
        <w:rPr>
          <w:b/>
          <w:sz w:val="22"/>
        </w:rPr>
        <w:t>medio que lo rodea</w:t>
      </w:r>
      <w:r w:rsidR="00FE1157" w:rsidRPr="00922BD1">
        <w:rPr>
          <w:sz w:val="22"/>
        </w:rPr>
        <w:t xml:space="preserve"> y con </w:t>
      </w:r>
      <w:r w:rsidR="00FE1157" w:rsidRPr="00922BD1">
        <w:rPr>
          <w:b/>
          <w:sz w:val="22"/>
        </w:rPr>
        <w:t>sus pensamientos</w:t>
      </w:r>
      <w:r w:rsidR="00FE1157" w:rsidRPr="00922BD1">
        <w:rPr>
          <w:sz w:val="22"/>
        </w:rPr>
        <w:t>.</w:t>
      </w:r>
      <w:r w:rsidR="001E5D48" w:rsidRPr="00922BD1">
        <w:rPr>
          <w:sz w:val="22"/>
        </w:rPr>
        <w:t xml:space="preserve"> </w:t>
      </w:r>
    </w:p>
    <w:p w:rsidR="00FE1157" w:rsidRPr="00922BD1" w:rsidRDefault="00922BD1" w:rsidP="00BA3F10">
      <w:pPr>
        <w:pStyle w:val="Prrafodelista"/>
        <w:numPr>
          <w:ilvl w:val="0"/>
          <w:numId w:val="50"/>
        </w:numPr>
        <w:ind w:left="360"/>
        <w:rPr>
          <w:sz w:val="22"/>
        </w:rPr>
      </w:pPr>
      <w:r>
        <w:rPr>
          <w:sz w:val="22"/>
        </w:rPr>
        <w:t>L</w:t>
      </w:r>
      <w:r w:rsidR="00FE1157" w:rsidRPr="00922BD1">
        <w:rPr>
          <w:sz w:val="22"/>
        </w:rPr>
        <w:t>a amígdala prepara</w:t>
      </w:r>
      <w:r w:rsidR="001E5D48" w:rsidRPr="00922BD1">
        <w:rPr>
          <w:sz w:val="22"/>
        </w:rPr>
        <w:t xml:space="preserve"> </w:t>
      </w:r>
      <w:r w:rsidR="00FE1157" w:rsidRPr="00922BD1">
        <w:rPr>
          <w:sz w:val="22"/>
        </w:rPr>
        <w:t xml:space="preserve">la </w:t>
      </w:r>
      <w:r w:rsidR="00FE1157" w:rsidRPr="00922BD1">
        <w:rPr>
          <w:b/>
          <w:sz w:val="22"/>
        </w:rPr>
        <w:t>respuesta de comportamiento adecuada</w:t>
      </w:r>
      <w:r w:rsidR="00FE1157" w:rsidRPr="00922BD1">
        <w:rPr>
          <w:sz w:val="22"/>
        </w:rPr>
        <w:t xml:space="preserve"> de esa persona para</w:t>
      </w:r>
      <w:r w:rsidR="001E5D48" w:rsidRPr="00922BD1">
        <w:rPr>
          <w:sz w:val="22"/>
        </w:rPr>
        <w:t xml:space="preserve"> </w:t>
      </w:r>
      <w:r w:rsidR="00FE1157" w:rsidRPr="00922BD1">
        <w:rPr>
          <w:sz w:val="22"/>
        </w:rPr>
        <w:t>cada ocasión.</w:t>
      </w:r>
    </w:p>
    <w:p w:rsidR="00FE1157" w:rsidRDefault="00FE1157" w:rsidP="00FE1157">
      <w:pPr>
        <w:pStyle w:val="Ttulo2"/>
      </w:pPr>
    </w:p>
    <w:p w:rsidR="00FE1157" w:rsidRPr="00FE1157" w:rsidRDefault="00FE1157" w:rsidP="00FE1157">
      <w:pPr>
        <w:pStyle w:val="Ttulo2"/>
      </w:pPr>
      <w:r w:rsidRPr="00FE1157">
        <w:t>Función de la corteza límbica</w:t>
      </w:r>
    </w:p>
    <w:p w:rsidR="00644C6B" w:rsidRPr="00922BD1" w:rsidRDefault="00FE1157" w:rsidP="00BA3F10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8E56E6">
        <w:rPr>
          <w:b/>
          <w:sz w:val="22"/>
        </w:rPr>
        <w:t xml:space="preserve">La porción peor </w:t>
      </w:r>
      <w:r w:rsidRPr="00922BD1">
        <w:rPr>
          <w:sz w:val="22"/>
        </w:rPr>
        <w:t xml:space="preserve">conocida del sistema límbico es el </w:t>
      </w:r>
      <w:r w:rsidRPr="008E56E6">
        <w:rPr>
          <w:b/>
          <w:sz w:val="22"/>
        </w:rPr>
        <w:t>anillo de corteza</w:t>
      </w:r>
      <w:r w:rsidR="00644C6B" w:rsidRPr="008E56E6">
        <w:rPr>
          <w:b/>
          <w:sz w:val="22"/>
        </w:rPr>
        <w:t xml:space="preserve"> </w:t>
      </w:r>
      <w:r w:rsidRPr="008E56E6">
        <w:rPr>
          <w:b/>
          <w:sz w:val="22"/>
        </w:rPr>
        <w:t>cerebral</w:t>
      </w:r>
      <w:r w:rsidRPr="00922BD1">
        <w:rPr>
          <w:sz w:val="22"/>
        </w:rPr>
        <w:t xml:space="preserve"> llamado corteza límbica que rodea a las estructuras</w:t>
      </w:r>
      <w:r w:rsidR="00644C6B" w:rsidRPr="00922BD1">
        <w:rPr>
          <w:sz w:val="22"/>
        </w:rPr>
        <w:t xml:space="preserve"> </w:t>
      </w:r>
      <w:r w:rsidRPr="00922BD1">
        <w:rPr>
          <w:sz w:val="22"/>
        </w:rPr>
        <w:t xml:space="preserve">límbicas subcorticales. </w:t>
      </w:r>
    </w:p>
    <w:p w:rsidR="00644C6B" w:rsidRPr="00922BD1" w:rsidRDefault="001E2F4A" w:rsidP="00BA3F10">
      <w:pPr>
        <w:pStyle w:val="Prrafodelista"/>
        <w:numPr>
          <w:ilvl w:val="0"/>
          <w:numId w:val="51"/>
        </w:numPr>
        <w:ind w:left="360"/>
        <w:rPr>
          <w:sz w:val="22"/>
        </w:rPr>
      </w:pPr>
      <w:r>
        <w:rPr>
          <w:b/>
          <w:sz w:val="22"/>
        </w:rPr>
        <w:t>Z</w:t>
      </w:r>
      <w:r w:rsidR="00FE1157" w:rsidRPr="008E56E6">
        <w:rPr>
          <w:b/>
          <w:sz w:val="22"/>
        </w:rPr>
        <w:t>ona de</w:t>
      </w:r>
      <w:r w:rsidR="00644C6B" w:rsidRPr="008E56E6">
        <w:rPr>
          <w:b/>
          <w:sz w:val="22"/>
        </w:rPr>
        <w:t xml:space="preserve"> </w:t>
      </w:r>
      <w:r w:rsidR="00FE1157" w:rsidRPr="008E56E6">
        <w:rPr>
          <w:b/>
          <w:sz w:val="22"/>
        </w:rPr>
        <w:t>transición</w:t>
      </w:r>
      <w:r w:rsidR="00FE1157" w:rsidRPr="00922BD1">
        <w:rPr>
          <w:sz w:val="22"/>
        </w:rPr>
        <w:t xml:space="preserve"> que transmite las </w:t>
      </w:r>
      <w:r w:rsidR="00FE1157" w:rsidRPr="008E56E6">
        <w:rPr>
          <w:b/>
          <w:sz w:val="22"/>
        </w:rPr>
        <w:t>señales</w:t>
      </w:r>
      <w:r w:rsidR="00FE1157" w:rsidRPr="00922BD1">
        <w:rPr>
          <w:sz w:val="22"/>
        </w:rPr>
        <w:t xml:space="preserve"> del resto de la</w:t>
      </w:r>
      <w:r w:rsidR="00644C6B" w:rsidRPr="00922BD1">
        <w:rPr>
          <w:sz w:val="22"/>
        </w:rPr>
        <w:t xml:space="preserve"> </w:t>
      </w:r>
      <w:r w:rsidR="00FE1157" w:rsidRPr="008E56E6">
        <w:rPr>
          <w:b/>
          <w:sz w:val="22"/>
        </w:rPr>
        <w:t>corteza cerebral</w:t>
      </w:r>
      <w:r w:rsidR="00FE1157" w:rsidRPr="00922BD1">
        <w:rPr>
          <w:sz w:val="22"/>
        </w:rPr>
        <w:t xml:space="preserve"> hasta el </w:t>
      </w:r>
      <w:r w:rsidR="00FE1157" w:rsidRPr="008E56E6">
        <w:rPr>
          <w:b/>
          <w:sz w:val="22"/>
        </w:rPr>
        <w:t>sistema límbico</w:t>
      </w:r>
      <w:r w:rsidR="00FE1157" w:rsidRPr="00922BD1">
        <w:rPr>
          <w:sz w:val="22"/>
        </w:rPr>
        <w:t xml:space="preserve"> y en un sentido</w:t>
      </w:r>
      <w:r w:rsidR="00644C6B" w:rsidRPr="00922BD1">
        <w:rPr>
          <w:sz w:val="22"/>
        </w:rPr>
        <w:t xml:space="preserve"> </w:t>
      </w:r>
      <w:r w:rsidR="00FE1157" w:rsidRPr="00922BD1">
        <w:rPr>
          <w:sz w:val="22"/>
        </w:rPr>
        <w:t xml:space="preserve">opuesto. </w:t>
      </w:r>
    </w:p>
    <w:p w:rsidR="00644C6B" w:rsidRDefault="00644C6B" w:rsidP="00922BD1">
      <w:pPr>
        <w:rPr>
          <w:sz w:val="22"/>
        </w:rPr>
      </w:pPr>
    </w:p>
    <w:p w:rsidR="00644C6B" w:rsidRPr="00922BD1" w:rsidRDefault="008E56E6" w:rsidP="00BA3F10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8E56E6">
        <w:rPr>
          <w:b/>
          <w:sz w:val="22"/>
        </w:rPr>
        <w:t>L</w:t>
      </w:r>
      <w:r w:rsidR="00FE1157" w:rsidRPr="008E56E6">
        <w:rPr>
          <w:b/>
          <w:sz w:val="22"/>
        </w:rPr>
        <w:t>a corteza límbica</w:t>
      </w:r>
      <w:r w:rsidR="00FE1157" w:rsidRPr="00922BD1">
        <w:rPr>
          <w:sz w:val="22"/>
        </w:rPr>
        <w:t xml:space="preserve"> actúa como un</w:t>
      </w:r>
      <w:r w:rsidR="00644C6B" w:rsidRPr="00922BD1">
        <w:rPr>
          <w:sz w:val="22"/>
        </w:rPr>
        <w:t xml:space="preserve"> </w:t>
      </w:r>
      <w:r w:rsidR="00FE1157" w:rsidRPr="008E56E6">
        <w:rPr>
          <w:b/>
          <w:sz w:val="22"/>
        </w:rPr>
        <w:t>área cerebral de asociación</w:t>
      </w:r>
      <w:r w:rsidR="00FE1157" w:rsidRPr="00922BD1">
        <w:rPr>
          <w:sz w:val="22"/>
        </w:rPr>
        <w:t xml:space="preserve"> para el control del comportamiento.</w:t>
      </w:r>
      <w:r w:rsidR="00644C6B" w:rsidRPr="00922BD1">
        <w:rPr>
          <w:sz w:val="22"/>
        </w:rPr>
        <w:t xml:space="preserve"> </w:t>
      </w:r>
    </w:p>
    <w:p w:rsidR="00644C6B" w:rsidRPr="00922BD1" w:rsidRDefault="00FE1157" w:rsidP="00BA3F10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8E56E6">
        <w:rPr>
          <w:b/>
          <w:sz w:val="22"/>
        </w:rPr>
        <w:t>La estimulación</w:t>
      </w:r>
      <w:r w:rsidRPr="00922BD1">
        <w:rPr>
          <w:sz w:val="22"/>
        </w:rPr>
        <w:t xml:space="preserve"> de las regiones de la </w:t>
      </w:r>
      <w:r w:rsidRPr="008E56E6">
        <w:rPr>
          <w:b/>
          <w:sz w:val="22"/>
        </w:rPr>
        <w:t>corteza límbica</w:t>
      </w:r>
      <w:r w:rsidR="00644C6B" w:rsidRPr="00922BD1">
        <w:rPr>
          <w:sz w:val="22"/>
        </w:rPr>
        <w:t xml:space="preserve"> </w:t>
      </w:r>
      <w:r w:rsidRPr="00922BD1">
        <w:rPr>
          <w:sz w:val="22"/>
        </w:rPr>
        <w:t xml:space="preserve">no ha ofrecido idea real sobre sus funciones. </w:t>
      </w:r>
    </w:p>
    <w:p w:rsidR="00644C6B" w:rsidRPr="00FE1157" w:rsidRDefault="00644C6B" w:rsidP="00922BD1">
      <w:pPr>
        <w:rPr>
          <w:sz w:val="22"/>
        </w:rPr>
      </w:pPr>
    </w:p>
    <w:p w:rsidR="00FE1157" w:rsidRPr="00922BD1" w:rsidRDefault="00F9606A" w:rsidP="00BA3F10">
      <w:pPr>
        <w:pStyle w:val="Prrafodelista"/>
        <w:numPr>
          <w:ilvl w:val="0"/>
          <w:numId w:val="51"/>
        </w:numPr>
        <w:ind w:left="360"/>
        <w:rPr>
          <w:sz w:val="22"/>
        </w:rPr>
      </w:pPr>
      <w:r w:rsidRPr="00F9606A">
        <w:rPr>
          <w:b/>
          <w:sz w:val="22"/>
        </w:rPr>
        <w:t>L</w:t>
      </w:r>
      <w:r w:rsidR="00FE1157" w:rsidRPr="00F9606A">
        <w:rPr>
          <w:b/>
          <w:sz w:val="22"/>
        </w:rPr>
        <w:t>a ablación</w:t>
      </w:r>
      <w:r w:rsidR="00FE1157" w:rsidRPr="00922BD1">
        <w:rPr>
          <w:sz w:val="22"/>
        </w:rPr>
        <w:t xml:space="preserve"> de algunas áreas de</w:t>
      </w:r>
      <w:r w:rsidR="00644C6B" w:rsidRPr="00922BD1">
        <w:rPr>
          <w:sz w:val="22"/>
        </w:rPr>
        <w:t xml:space="preserve"> </w:t>
      </w:r>
      <w:r w:rsidR="00FE1157" w:rsidRPr="00922BD1">
        <w:rPr>
          <w:sz w:val="22"/>
        </w:rPr>
        <w:t xml:space="preserve">la corteza límbica tiene la capacidad de </w:t>
      </w:r>
      <w:r w:rsidR="00FE1157" w:rsidRPr="00F9606A">
        <w:rPr>
          <w:b/>
          <w:sz w:val="22"/>
        </w:rPr>
        <w:t>generar cambios persistentes</w:t>
      </w:r>
      <w:r w:rsidR="00644C6B" w:rsidRPr="00F9606A">
        <w:rPr>
          <w:b/>
          <w:sz w:val="22"/>
        </w:rPr>
        <w:t xml:space="preserve"> </w:t>
      </w:r>
      <w:r w:rsidR="00FE1157" w:rsidRPr="00F9606A">
        <w:rPr>
          <w:b/>
          <w:sz w:val="22"/>
        </w:rPr>
        <w:t>en el comportamiento de un animal</w:t>
      </w:r>
      <w:r w:rsidR="00FE1157" w:rsidRPr="00922BD1">
        <w:rPr>
          <w:sz w:val="22"/>
        </w:rPr>
        <w:t>.</w:t>
      </w:r>
    </w:p>
    <w:p w:rsidR="00FE1157" w:rsidRDefault="00FE1157" w:rsidP="00FE1157">
      <w:pPr>
        <w:pStyle w:val="Ttulo2"/>
      </w:pPr>
    </w:p>
    <w:p w:rsidR="00FE1157" w:rsidRPr="00FE1157" w:rsidRDefault="00FE1157" w:rsidP="00FE1157">
      <w:pPr>
        <w:pStyle w:val="Ttulo2"/>
      </w:pPr>
      <w:r w:rsidRPr="00FE1157">
        <w:t xml:space="preserve">Ablación de la corteza temporal anterior. </w:t>
      </w:r>
    </w:p>
    <w:p w:rsidR="0078280A" w:rsidRDefault="0078280A" w:rsidP="00BA3F10">
      <w:pPr>
        <w:pStyle w:val="Prrafodelista"/>
        <w:numPr>
          <w:ilvl w:val="0"/>
          <w:numId w:val="52"/>
        </w:numPr>
        <w:rPr>
          <w:sz w:val="22"/>
        </w:rPr>
      </w:pPr>
      <w:r w:rsidRPr="0078280A">
        <w:rPr>
          <w:b/>
          <w:sz w:val="22"/>
        </w:rPr>
        <w:t>E</w:t>
      </w:r>
      <w:r w:rsidR="00FE1157" w:rsidRPr="0078280A">
        <w:rPr>
          <w:b/>
          <w:sz w:val="22"/>
        </w:rPr>
        <w:t>xtirpación bilateral de la corteza temporal anterior</w:t>
      </w:r>
      <w:r w:rsidR="00FE1157" w:rsidRPr="0078280A">
        <w:rPr>
          <w:sz w:val="22"/>
        </w:rPr>
        <w:t xml:space="preserve"> </w:t>
      </w:r>
    </w:p>
    <w:p w:rsidR="0078280A" w:rsidRDefault="0078280A" w:rsidP="00BA3F10">
      <w:pPr>
        <w:pStyle w:val="Prrafodelista"/>
        <w:numPr>
          <w:ilvl w:val="1"/>
          <w:numId w:val="52"/>
        </w:numPr>
        <w:rPr>
          <w:sz w:val="22"/>
        </w:rPr>
      </w:pPr>
      <w:r>
        <w:rPr>
          <w:sz w:val="22"/>
        </w:rPr>
        <w:t>S</w:t>
      </w:r>
      <w:r w:rsidR="00FE1157" w:rsidRPr="0078280A">
        <w:rPr>
          <w:sz w:val="22"/>
        </w:rPr>
        <w:t>e lesionan</w:t>
      </w:r>
      <w:r w:rsidR="003A0DCE" w:rsidRPr="0078280A">
        <w:rPr>
          <w:sz w:val="22"/>
        </w:rPr>
        <w:t xml:space="preserve"> </w:t>
      </w:r>
      <w:r w:rsidR="00FE1157" w:rsidRPr="0078280A">
        <w:rPr>
          <w:sz w:val="22"/>
        </w:rPr>
        <w:t>las amígdalas</w:t>
      </w:r>
      <w:r w:rsidRPr="0078280A">
        <w:rPr>
          <w:sz w:val="22"/>
        </w:rPr>
        <w:t xml:space="preserve"> </w:t>
      </w:r>
    </w:p>
    <w:p w:rsidR="0078280A" w:rsidRPr="0078280A" w:rsidRDefault="0078280A" w:rsidP="00BA3F10">
      <w:pPr>
        <w:pStyle w:val="Prrafodelista"/>
        <w:numPr>
          <w:ilvl w:val="1"/>
          <w:numId w:val="52"/>
        </w:numPr>
        <w:rPr>
          <w:sz w:val="22"/>
        </w:rPr>
      </w:pPr>
      <w:r>
        <w:rPr>
          <w:sz w:val="22"/>
        </w:rPr>
        <w:t>P</w:t>
      </w:r>
      <w:r w:rsidRPr="0078280A">
        <w:rPr>
          <w:sz w:val="22"/>
        </w:rPr>
        <w:t xml:space="preserve">roducción del síndrome de </w:t>
      </w:r>
      <w:proofErr w:type="spellStart"/>
      <w:r w:rsidRPr="0078280A">
        <w:rPr>
          <w:sz w:val="22"/>
        </w:rPr>
        <w:t>Klüver-Bucy</w:t>
      </w:r>
      <w:proofErr w:type="spellEnd"/>
      <w:r w:rsidRPr="0078280A">
        <w:rPr>
          <w:sz w:val="22"/>
        </w:rPr>
        <w:t xml:space="preserve">. </w:t>
      </w:r>
    </w:p>
    <w:p w:rsidR="003A0DCE" w:rsidRPr="0078280A" w:rsidRDefault="003A0DCE" w:rsidP="0078280A">
      <w:pPr>
        <w:pStyle w:val="Prrafodelista"/>
        <w:ind w:left="360"/>
        <w:rPr>
          <w:sz w:val="22"/>
        </w:rPr>
      </w:pPr>
    </w:p>
    <w:p w:rsidR="00FE1157" w:rsidRPr="0078280A" w:rsidRDefault="00FE1157" w:rsidP="00BA3F10">
      <w:pPr>
        <w:pStyle w:val="Prrafodelista"/>
        <w:numPr>
          <w:ilvl w:val="0"/>
          <w:numId w:val="52"/>
        </w:numPr>
        <w:rPr>
          <w:sz w:val="22"/>
        </w:rPr>
      </w:pPr>
      <w:r w:rsidRPr="0078280A">
        <w:rPr>
          <w:sz w:val="22"/>
        </w:rPr>
        <w:t>El animal adquiere sobre todo un</w:t>
      </w:r>
      <w:r w:rsidR="003A0DCE" w:rsidRPr="0078280A">
        <w:rPr>
          <w:sz w:val="22"/>
        </w:rPr>
        <w:t xml:space="preserve"> </w:t>
      </w:r>
      <w:r w:rsidRPr="0078280A">
        <w:rPr>
          <w:b/>
          <w:sz w:val="22"/>
        </w:rPr>
        <w:t>comportamiento «compulsivo»;</w:t>
      </w:r>
      <w:r w:rsidRPr="0078280A">
        <w:rPr>
          <w:sz w:val="22"/>
        </w:rPr>
        <w:t xml:space="preserve"> </w:t>
      </w:r>
      <w:r w:rsidRPr="0078280A">
        <w:rPr>
          <w:b/>
          <w:sz w:val="22"/>
        </w:rPr>
        <w:t>investiga</w:t>
      </w:r>
      <w:r w:rsidRPr="0078280A">
        <w:rPr>
          <w:sz w:val="22"/>
        </w:rPr>
        <w:t xml:space="preserve"> todo y en todos los</w:t>
      </w:r>
      <w:r w:rsidR="003A0DCE" w:rsidRPr="0078280A">
        <w:rPr>
          <w:sz w:val="22"/>
        </w:rPr>
        <w:t xml:space="preserve"> </w:t>
      </w:r>
      <w:r w:rsidRPr="0078280A">
        <w:rPr>
          <w:sz w:val="22"/>
        </w:rPr>
        <w:t xml:space="preserve">objetos, experimenta intensos </w:t>
      </w:r>
      <w:r w:rsidRPr="0078280A">
        <w:rPr>
          <w:b/>
          <w:sz w:val="22"/>
        </w:rPr>
        <w:t>impulsos sexuales</w:t>
      </w:r>
      <w:r w:rsidRPr="0078280A">
        <w:rPr>
          <w:sz w:val="22"/>
        </w:rPr>
        <w:t xml:space="preserve">, y pierde </w:t>
      </w:r>
      <w:r w:rsidRPr="0078280A">
        <w:rPr>
          <w:b/>
          <w:sz w:val="22"/>
        </w:rPr>
        <w:t>miedo</w:t>
      </w:r>
      <w:r w:rsidRPr="0078280A">
        <w:rPr>
          <w:sz w:val="22"/>
        </w:rPr>
        <w:t>.</w:t>
      </w:r>
    </w:p>
    <w:p w:rsidR="00FE1157" w:rsidRDefault="00FE1157" w:rsidP="0078280A">
      <w:pPr>
        <w:ind w:left="708" w:hanging="708"/>
        <w:rPr>
          <w:sz w:val="22"/>
        </w:rPr>
      </w:pPr>
    </w:p>
    <w:p w:rsidR="00FE1157" w:rsidRPr="00FE1157" w:rsidRDefault="00FE1157" w:rsidP="00FE1157">
      <w:pPr>
        <w:pStyle w:val="Ttulo2"/>
      </w:pPr>
      <w:r w:rsidRPr="00FE1157">
        <w:t xml:space="preserve">Ablación de la corteza orbitofrontal posterior. </w:t>
      </w:r>
    </w:p>
    <w:p w:rsidR="0078280A" w:rsidRPr="0078280A" w:rsidRDefault="0078280A" w:rsidP="00BA3F10">
      <w:pPr>
        <w:pStyle w:val="Prrafodelista"/>
        <w:numPr>
          <w:ilvl w:val="0"/>
          <w:numId w:val="53"/>
        </w:numPr>
        <w:rPr>
          <w:sz w:val="22"/>
        </w:rPr>
      </w:pPr>
      <w:r w:rsidRPr="0078280A">
        <w:rPr>
          <w:b/>
          <w:sz w:val="22"/>
        </w:rPr>
        <w:t>E</w:t>
      </w:r>
      <w:r w:rsidR="00FE1157" w:rsidRPr="0078280A">
        <w:rPr>
          <w:b/>
          <w:sz w:val="22"/>
        </w:rPr>
        <w:t>xtirpación</w:t>
      </w:r>
      <w:r w:rsidR="003A0DCE" w:rsidRPr="0078280A">
        <w:rPr>
          <w:b/>
          <w:sz w:val="22"/>
        </w:rPr>
        <w:t xml:space="preserve"> </w:t>
      </w:r>
      <w:r w:rsidR="00FE1157" w:rsidRPr="0078280A">
        <w:rPr>
          <w:b/>
          <w:sz w:val="22"/>
        </w:rPr>
        <w:t>bilateral de la porción posterior de la corteza orbitofrontal</w:t>
      </w:r>
      <w:r w:rsidR="003A0DCE" w:rsidRPr="0078280A">
        <w:rPr>
          <w:sz w:val="22"/>
        </w:rPr>
        <w:t xml:space="preserve"> </w:t>
      </w:r>
    </w:p>
    <w:p w:rsidR="0078280A" w:rsidRPr="0078280A" w:rsidRDefault="0078280A" w:rsidP="00BA3F10">
      <w:pPr>
        <w:pStyle w:val="Prrafodelista"/>
        <w:numPr>
          <w:ilvl w:val="1"/>
          <w:numId w:val="53"/>
        </w:numPr>
        <w:rPr>
          <w:sz w:val="22"/>
        </w:rPr>
      </w:pPr>
      <w:r w:rsidRPr="0078280A">
        <w:rPr>
          <w:sz w:val="22"/>
        </w:rPr>
        <w:t>I</w:t>
      </w:r>
      <w:r w:rsidR="00FE1157" w:rsidRPr="0078280A">
        <w:rPr>
          <w:sz w:val="22"/>
        </w:rPr>
        <w:t>nsomnio asociado a una</w:t>
      </w:r>
      <w:r w:rsidR="003A0DCE" w:rsidRPr="0078280A">
        <w:rPr>
          <w:sz w:val="22"/>
        </w:rPr>
        <w:t xml:space="preserve"> </w:t>
      </w:r>
      <w:r w:rsidR="00FE1157" w:rsidRPr="0078280A">
        <w:rPr>
          <w:sz w:val="22"/>
        </w:rPr>
        <w:t xml:space="preserve">intensa inquietud motora, </w:t>
      </w:r>
    </w:p>
    <w:p w:rsidR="00FE1157" w:rsidRPr="0078280A" w:rsidRDefault="0078280A" w:rsidP="00BA3F10">
      <w:pPr>
        <w:pStyle w:val="Prrafodelista"/>
        <w:numPr>
          <w:ilvl w:val="1"/>
          <w:numId w:val="53"/>
        </w:numPr>
        <w:rPr>
          <w:sz w:val="22"/>
        </w:rPr>
      </w:pPr>
      <w:r w:rsidRPr="0078280A">
        <w:rPr>
          <w:sz w:val="22"/>
        </w:rPr>
        <w:t>Incapacidad</w:t>
      </w:r>
      <w:r w:rsidR="00FE1157" w:rsidRPr="0078280A">
        <w:rPr>
          <w:sz w:val="22"/>
        </w:rPr>
        <w:t xml:space="preserve"> de sentarse tranquilo</w:t>
      </w:r>
      <w:r w:rsidR="003A0DCE" w:rsidRPr="0078280A">
        <w:rPr>
          <w:sz w:val="22"/>
        </w:rPr>
        <w:t xml:space="preserve"> </w:t>
      </w:r>
      <w:r w:rsidR="00FE1157" w:rsidRPr="0078280A">
        <w:rPr>
          <w:sz w:val="22"/>
        </w:rPr>
        <w:t>y moviéndose hacia todas partes constantemente.</w:t>
      </w:r>
    </w:p>
    <w:p w:rsidR="00FE1157" w:rsidRDefault="00FE1157" w:rsidP="00FE1157">
      <w:pPr>
        <w:rPr>
          <w:sz w:val="22"/>
        </w:rPr>
      </w:pPr>
    </w:p>
    <w:p w:rsidR="00FE1157" w:rsidRPr="00FE1157" w:rsidRDefault="00FE1157" w:rsidP="00FE1157">
      <w:pPr>
        <w:pStyle w:val="Ttulo2"/>
      </w:pPr>
      <w:r w:rsidRPr="00FE1157">
        <w:lastRenderedPageBreak/>
        <w:t xml:space="preserve">Ablación de las circunvoluciones cingulares anteriores y subcallosas. </w:t>
      </w:r>
    </w:p>
    <w:p w:rsidR="0014597F" w:rsidRPr="0014597F" w:rsidRDefault="0014597F" w:rsidP="00BA3F10">
      <w:pPr>
        <w:pStyle w:val="Prrafodelista"/>
        <w:numPr>
          <w:ilvl w:val="0"/>
          <w:numId w:val="53"/>
        </w:numPr>
        <w:rPr>
          <w:sz w:val="22"/>
        </w:rPr>
      </w:pPr>
      <w:r w:rsidRPr="0014597F">
        <w:rPr>
          <w:b/>
          <w:sz w:val="22"/>
        </w:rPr>
        <w:t xml:space="preserve">Extirpación de </w:t>
      </w:r>
      <w:r w:rsidR="00FE1157" w:rsidRPr="0014597F">
        <w:rPr>
          <w:b/>
          <w:sz w:val="22"/>
        </w:rPr>
        <w:t>Las circunvoluciones cingulares anteriores y subcallosas</w:t>
      </w:r>
      <w:r w:rsidR="003A0DCE" w:rsidRPr="0014597F">
        <w:rPr>
          <w:sz w:val="22"/>
        </w:rPr>
        <w:t xml:space="preserve"> </w:t>
      </w:r>
    </w:p>
    <w:p w:rsidR="003A0DCE" w:rsidRPr="0014597F" w:rsidRDefault="0014597F" w:rsidP="00BA3F10">
      <w:pPr>
        <w:pStyle w:val="Prrafodelista"/>
        <w:numPr>
          <w:ilvl w:val="1"/>
          <w:numId w:val="53"/>
        </w:numPr>
        <w:rPr>
          <w:sz w:val="22"/>
        </w:rPr>
      </w:pPr>
      <w:r w:rsidRPr="0014597F">
        <w:rPr>
          <w:sz w:val="22"/>
        </w:rPr>
        <w:t>Ellas P</w:t>
      </w:r>
      <w:r w:rsidR="00FE1157" w:rsidRPr="0014597F">
        <w:rPr>
          <w:sz w:val="22"/>
        </w:rPr>
        <w:t>onen en</w:t>
      </w:r>
      <w:r w:rsidR="003A0DCE" w:rsidRPr="0014597F">
        <w:rPr>
          <w:sz w:val="22"/>
        </w:rPr>
        <w:t xml:space="preserve"> </w:t>
      </w:r>
      <w:r w:rsidR="00FE1157" w:rsidRPr="0014597F">
        <w:rPr>
          <w:b/>
          <w:sz w:val="22"/>
        </w:rPr>
        <w:t>comunicación la corteza cerebral prefrontal</w:t>
      </w:r>
      <w:r w:rsidR="00FE1157" w:rsidRPr="0014597F">
        <w:rPr>
          <w:sz w:val="22"/>
        </w:rPr>
        <w:t xml:space="preserve"> con las estructuras</w:t>
      </w:r>
      <w:r w:rsidR="003A0DCE" w:rsidRPr="0014597F">
        <w:rPr>
          <w:sz w:val="22"/>
        </w:rPr>
        <w:t xml:space="preserve"> </w:t>
      </w:r>
      <w:r w:rsidR="00FE1157" w:rsidRPr="0014597F">
        <w:rPr>
          <w:b/>
          <w:sz w:val="22"/>
        </w:rPr>
        <w:t>límbicas subcorticales</w:t>
      </w:r>
      <w:r w:rsidR="00FE1157" w:rsidRPr="0014597F">
        <w:rPr>
          <w:sz w:val="22"/>
        </w:rPr>
        <w:t xml:space="preserve">. </w:t>
      </w:r>
    </w:p>
    <w:p w:rsidR="003A0DCE" w:rsidRPr="0014597F" w:rsidRDefault="0014597F" w:rsidP="00BA3F10">
      <w:pPr>
        <w:pStyle w:val="Prrafodelista"/>
        <w:numPr>
          <w:ilvl w:val="1"/>
          <w:numId w:val="53"/>
        </w:numPr>
        <w:rPr>
          <w:sz w:val="22"/>
        </w:rPr>
      </w:pPr>
      <w:r w:rsidRPr="0014597F">
        <w:rPr>
          <w:sz w:val="22"/>
        </w:rPr>
        <w:t xml:space="preserve">Su destrucción </w:t>
      </w:r>
      <w:r w:rsidRPr="0014597F">
        <w:rPr>
          <w:b/>
          <w:sz w:val="22"/>
        </w:rPr>
        <w:t>L</w:t>
      </w:r>
      <w:r w:rsidR="00FE1157" w:rsidRPr="0014597F">
        <w:rPr>
          <w:b/>
          <w:sz w:val="22"/>
        </w:rPr>
        <w:t>ibera a los centros</w:t>
      </w:r>
      <w:r w:rsidR="003A0DCE" w:rsidRPr="0014597F">
        <w:rPr>
          <w:b/>
          <w:sz w:val="22"/>
        </w:rPr>
        <w:t xml:space="preserve"> </w:t>
      </w:r>
      <w:r w:rsidR="00FE1157" w:rsidRPr="0014597F">
        <w:rPr>
          <w:b/>
          <w:sz w:val="22"/>
        </w:rPr>
        <w:t>de la ira</w:t>
      </w:r>
      <w:r w:rsidR="00FE1157" w:rsidRPr="0014597F">
        <w:rPr>
          <w:sz w:val="22"/>
        </w:rPr>
        <w:t xml:space="preserve"> en la región septal y el hipotálamo de la </w:t>
      </w:r>
      <w:r w:rsidR="00FE1157" w:rsidRPr="0014597F">
        <w:rPr>
          <w:b/>
          <w:sz w:val="22"/>
        </w:rPr>
        <w:t>influencia</w:t>
      </w:r>
      <w:r w:rsidR="003A0DCE" w:rsidRPr="0014597F">
        <w:rPr>
          <w:b/>
          <w:sz w:val="22"/>
        </w:rPr>
        <w:t xml:space="preserve"> </w:t>
      </w:r>
      <w:r w:rsidR="00FE1157" w:rsidRPr="0014597F">
        <w:rPr>
          <w:b/>
          <w:sz w:val="22"/>
        </w:rPr>
        <w:t>prefrontal inhibidora</w:t>
      </w:r>
      <w:r w:rsidR="00FE1157" w:rsidRPr="0014597F">
        <w:rPr>
          <w:sz w:val="22"/>
        </w:rPr>
        <w:t xml:space="preserve">. </w:t>
      </w:r>
      <w:bookmarkStart w:id="0" w:name="_GoBack"/>
      <w:bookmarkEnd w:id="0"/>
    </w:p>
    <w:p w:rsidR="00FE1157" w:rsidRDefault="00FE1157" w:rsidP="00FE1157">
      <w:pPr>
        <w:rPr>
          <w:sz w:val="22"/>
        </w:rPr>
      </w:pPr>
    </w:p>
    <w:p w:rsidR="00FE1157" w:rsidRPr="00FE1157" w:rsidRDefault="00FE1157" w:rsidP="00FE1157">
      <w:pPr>
        <w:pStyle w:val="Ttulo2"/>
      </w:pPr>
      <w:r w:rsidRPr="00FE1157">
        <w:t xml:space="preserve">Resumen. </w:t>
      </w:r>
    </w:p>
    <w:p w:rsidR="00690ACB" w:rsidRPr="009E2C32" w:rsidRDefault="009E2C32" w:rsidP="00BA3F10">
      <w:pPr>
        <w:pStyle w:val="Prrafodelista"/>
        <w:numPr>
          <w:ilvl w:val="0"/>
          <w:numId w:val="53"/>
        </w:numPr>
        <w:rPr>
          <w:sz w:val="22"/>
        </w:rPr>
      </w:pPr>
      <w:r w:rsidRPr="009E2C32">
        <w:rPr>
          <w:b/>
          <w:sz w:val="22"/>
        </w:rPr>
        <w:t>E</w:t>
      </w:r>
      <w:r w:rsidR="00FE1157" w:rsidRPr="009E2C32">
        <w:rPr>
          <w:b/>
          <w:sz w:val="22"/>
        </w:rPr>
        <w:t>n la corteza temporal anterior</w:t>
      </w:r>
      <w:r w:rsidR="00FE1157" w:rsidRPr="009E2C32">
        <w:rPr>
          <w:sz w:val="22"/>
        </w:rPr>
        <w:t xml:space="preserve"> se observan</w:t>
      </w:r>
      <w:r w:rsidR="00690ACB" w:rsidRPr="009E2C32">
        <w:rPr>
          <w:sz w:val="22"/>
        </w:rPr>
        <w:t xml:space="preserve"> </w:t>
      </w:r>
      <w:r w:rsidR="00FE1157" w:rsidRPr="009E2C32">
        <w:rPr>
          <w:sz w:val="22"/>
        </w:rPr>
        <w:t>asociaciones de carácter gustativo y olfatorio para</w:t>
      </w:r>
      <w:r w:rsidR="00690ACB" w:rsidRPr="009E2C32">
        <w:rPr>
          <w:sz w:val="22"/>
        </w:rPr>
        <w:t xml:space="preserve"> </w:t>
      </w:r>
      <w:r w:rsidR="00FE1157" w:rsidRPr="009E2C32">
        <w:rPr>
          <w:sz w:val="22"/>
        </w:rPr>
        <w:t xml:space="preserve">el comportamiento. </w:t>
      </w:r>
    </w:p>
    <w:p w:rsidR="00690ACB" w:rsidRDefault="00690ACB" w:rsidP="00FE1157">
      <w:pPr>
        <w:rPr>
          <w:sz w:val="22"/>
        </w:rPr>
      </w:pPr>
    </w:p>
    <w:p w:rsidR="00690ACB" w:rsidRPr="009E2C32" w:rsidRDefault="00FE1157" w:rsidP="00BA3F10">
      <w:pPr>
        <w:pStyle w:val="Prrafodelista"/>
        <w:numPr>
          <w:ilvl w:val="0"/>
          <w:numId w:val="53"/>
        </w:numPr>
        <w:rPr>
          <w:sz w:val="22"/>
        </w:rPr>
      </w:pPr>
      <w:r w:rsidRPr="009E2C32">
        <w:rPr>
          <w:b/>
          <w:sz w:val="22"/>
        </w:rPr>
        <w:t>En las circunvoluciones parahipocámpicas</w:t>
      </w:r>
      <w:r w:rsidR="00690ACB" w:rsidRPr="009E2C32">
        <w:rPr>
          <w:b/>
          <w:sz w:val="22"/>
        </w:rPr>
        <w:t xml:space="preserve"> </w:t>
      </w:r>
      <w:r w:rsidRPr="009E2C32">
        <w:rPr>
          <w:sz w:val="22"/>
        </w:rPr>
        <w:t>existe una tendencia a las asociaciones auditivas complejas, así</w:t>
      </w:r>
      <w:r w:rsidR="00690ACB" w:rsidRPr="009E2C32">
        <w:rPr>
          <w:sz w:val="22"/>
        </w:rPr>
        <w:t xml:space="preserve"> </w:t>
      </w:r>
      <w:r w:rsidRPr="009E2C32">
        <w:rPr>
          <w:sz w:val="22"/>
        </w:rPr>
        <w:t>como a las asociaciones de pensamiento complicadas que derivan</w:t>
      </w:r>
      <w:r w:rsidR="00690ACB" w:rsidRPr="009E2C32">
        <w:rPr>
          <w:sz w:val="22"/>
        </w:rPr>
        <w:t xml:space="preserve"> </w:t>
      </w:r>
      <w:r w:rsidRPr="009E2C32">
        <w:rPr>
          <w:sz w:val="22"/>
        </w:rPr>
        <w:t xml:space="preserve">del </w:t>
      </w:r>
      <w:r w:rsidRPr="009E2C32">
        <w:rPr>
          <w:b/>
          <w:sz w:val="22"/>
        </w:rPr>
        <w:t>área de Wernicke</w:t>
      </w:r>
      <w:r w:rsidRPr="009E2C32">
        <w:rPr>
          <w:sz w:val="22"/>
        </w:rPr>
        <w:t xml:space="preserve"> en el lóbulo temporal posterior. </w:t>
      </w:r>
    </w:p>
    <w:p w:rsidR="00690ACB" w:rsidRDefault="00690ACB" w:rsidP="00FE1157">
      <w:pPr>
        <w:rPr>
          <w:sz w:val="22"/>
        </w:rPr>
      </w:pPr>
    </w:p>
    <w:p w:rsidR="003B1E72" w:rsidRPr="009E2C32" w:rsidRDefault="00FE1157" w:rsidP="00BA3F10">
      <w:pPr>
        <w:pStyle w:val="Prrafodelista"/>
        <w:numPr>
          <w:ilvl w:val="0"/>
          <w:numId w:val="53"/>
        </w:numPr>
        <w:rPr>
          <w:sz w:val="22"/>
        </w:rPr>
      </w:pPr>
      <w:r w:rsidRPr="009E2C32">
        <w:rPr>
          <w:b/>
          <w:sz w:val="22"/>
        </w:rPr>
        <w:t>En la corteza</w:t>
      </w:r>
      <w:r w:rsidR="00690ACB" w:rsidRPr="009E2C32">
        <w:rPr>
          <w:b/>
          <w:sz w:val="22"/>
        </w:rPr>
        <w:t xml:space="preserve"> </w:t>
      </w:r>
      <w:r w:rsidRPr="009E2C32">
        <w:rPr>
          <w:b/>
          <w:sz w:val="22"/>
        </w:rPr>
        <w:t>cingular intermedia y posterior</w:t>
      </w:r>
      <w:r w:rsidRPr="009E2C32">
        <w:rPr>
          <w:sz w:val="22"/>
        </w:rPr>
        <w:t xml:space="preserve"> hay razones para creer que se producen</w:t>
      </w:r>
      <w:r w:rsidR="00690ACB" w:rsidRPr="009E2C32">
        <w:rPr>
          <w:sz w:val="22"/>
        </w:rPr>
        <w:t xml:space="preserve"> </w:t>
      </w:r>
      <w:r w:rsidRPr="009E2C32">
        <w:rPr>
          <w:sz w:val="22"/>
        </w:rPr>
        <w:t>asociaciones de comportamiento sensitivomotoras.</w:t>
      </w:r>
      <w:r w:rsidR="00690ACB" w:rsidRPr="009E2C32">
        <w:rPr>
          <w:sz w:val="22"/>
        </w:rPr>
        <w:t xml:space="preserve"> </w:t>
      </w:r>
    </w:p>
    <w:sectPr w:rsidR="003B1E72" w:rsidRPr="009E2C32" w:rsidSect="00E17E75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B5F" w:rsidRDefault="00A30B5F" w:rsidP="0047172E">
      <w:r>
        <w:separator/>
      </w:r>
    </w:p>
  </w:endnote>
  <w:endnote w:type="continuationSeparator" w:id="0">
    <w:p w:rsidR="00A30B5F" w:rsidRDefault="00A30B5F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3A5" w:rsidRDefault="000A53A5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B5F" w:rsidRDefault="00A30B5F" w:rsidP="0047172E">
      <w:r>
        <w:separator/>
      </w:r>
    </w:p>
  </w:footnote>
  <w:footnote w:type="continuationSeparator" w:id="0">
    <w:p w:rsidR="00A30B5F" w:rsidRDefault="00A30B5F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3A5" w:rsidRDefault="000A53A5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8BBDA68" wp14:editId="79B674CF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0A53A5" w:rsidRDefault="000A53A5" w:rsidP="0047172E">
    <w:pPr>
      <w:pStyle w:val="Encabezado"/>
    </w:pPr>
    <w:r>
      <w:t>Facultad de Ciencias Médicas, CUM</w:t>
    </w:r>
  </w:p>
  <w:p w:rsidR="000A53A5" w:rsidRDefault="000A53A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76F"/>
    <w:multiLevelType w:val="hybridMultilevel"/>
    <w:tmpl w:val="81B8CF2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36106"/>
    <w:multiLevelType w:val="hybridMultilevel"/>
    <w:tmpl w:val="EBB64FD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C5DD9"/>
    <w:multiLevelType w:val="hybridMultilevel"/>
    <w:tmpl w:val="1960F8B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649F9"/>
    <w:multiLevelType w:val="hybridMultilevel"/>
    <w:tmpl w:val="44FA79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F4F9D"/>
    <w:multiLevelType w:val="hybridMultilevel"/>
    <w:tmpl w:val="25F8FDA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112B7"/>
    <w:multiLevelType w:val="hybridMultilevel"/>
    <w:tmpl w:val="7922972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5261A5"/>
    <w:multiLevelType w:val="hybridMultilevel"/>
    <w:tmpl w:val="65FE613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D755A4"/>
    <w:multiLevelType w:val="hybridMultilevel"/>
    <w:tmpl w:val="7F40455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EA34DA"/>
    <w:multiLevelType w:val="hybridMultilevel"/>
    <w:tmpl w:val="983E195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6C563A"/>
    <w:multiLevelType w:val="hybridMultilevel"/>
    <w:tmpl w:val="56A671A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8D48C9"/>
    <w:multiLevelType w:val="hybridMultilevel"/>
    <w:tmpl w:val="0C580F3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577F0B"/>
    <w:multiLevelType w:val="hybridMultilevel"/>
    <w:tmpl w:val="4C12B1E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D6636"/>
    <w:multiLevelType w:val="hybridMultilevel"/>
    <w:tmpl w:val="B7188EF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363D82"/>
    <w:multiLevelType w:val="hybridMultilevel"/>
    <w:tmpl w:val="D22C646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A372C"/>
    <w:multiLevelType w:val="hybridMultilevel"/>
    <w:tmpl w:val="773EF8B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8331BB"/>
    <w:multiLevelType w:val="hybridMultilevel"/>
    <w:tmpl w:val="217CD4E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43049"/>
    <w:multiLevelType w:val="hybridMultilevel"/>
    <w:tmpl w:val="4A9A6AE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66190"/>
    <w:multiLevelType w:val="hybridMultilevel"/>
    <w:tmpl w:val="0BC0024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541AA"/>
    <w:multiLevelType w:val="hybridMultilevel"/>
    <w:tmpl w:val="9076970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E1FE9"/>
    <w:multiLevelType w:val="hybridMultilevel"/>
    <w:tmpl w:val="A924703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D86792"/>
    <w:multiLevelType w:val="hybridMultilevel"/>
    <w:tmpl w:val="4B926D0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8B4FA0"/>
    <w:multiLevelType w:val="hybridMultilevel"/>
    <w:tmpl w:val="E5963DF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91F3E"/>
    <w:multiLevelType w:val="hybridMultilevel"/>
    <w:tmpl w:val="754C3E5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014ACF"/>
    <w:multiLevelType w:val="hybridMultilevel"/>
    <w:tmpl w:val="2C201364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71470"/>
    <w:multiLevelType w:val="hybridMultilevel"/>
    <w:tmpl w:val="7C845A6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F01BF"/>
    <w:multiLevelType w:val="hybridMultilevel"/>
    <w:tmpl w:val="62E6A35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AF45D6"/>
    <w:multiLevelType w:val="hybridMultilevel"/>
    <w:tmpl w:val="E21E5F0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EA78FE"/>
    <w:multiLevelType w:val="hybridMultilevel"/>
    <w:tmpl w:val="04EACD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6561383"/>
    <w:multiLevelType w:val="hybridMultilevel"/>
    <w:tmpl w:val="642EB93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BC2AC0"/>
    <w:multiLevelType w:val="hybridMultilevel"/>
    <w:tmpl w:val="4B86B1D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CB1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B1475A"/>
    <w:multiLevelType w:val="hybridMultilevel"/>
    <w:tmpl w:val="F6AE313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B66140"/>
    <w:multiLevelType w:val="hybridMultilevel"/>
    <w:tmpl w:val="44F6190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5A4642"/>
    <w:multiLevelType w:val="hybridMultilevel"/>
    <w:tmpl w:val="DFA8EC76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475D05"/>
    <w:multiLevelType w:val="hybridMultilevel"/>
    <w:tmpl w:val="110AFC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6E96BAD"/>
    <w:multiLevelType w:val="hybridMultilevel"/>
    <w:tmpl w:val="0E5A042E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A52E26"/>
    <w:multiLevelType w:val="hybridMultilevel"/>
    <w:tmpl w:val="2D30CE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D2744"/>
    <w:multiLevelType w:val="hybridMultilevel"/>
    <w:tmpl w:val="25D832B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9636B0"/>
    <w:multiLevelType w:val="hybridMultilevel"/>
    <w:tmpl w:val="5DEA500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B9731B"/>
    <w:multiLevelType w:val="hybridMultilevel"/>
    <w:tmpl w:val="580299C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346268"/>
    <w:multiLevelType w:val="hybridMultilevel"/>
    <w:tmpl w:val="CE3C4E32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0F2914"/>
    <w:multiLevelType w:val="hybridMultilevel"/>
    <w:tmpl w:val="302A45D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6B604B"/>
    <w:multiLevelType w:val="hybridMultilevel"/>
    <w:tmpl w:val="C9346C8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CE2371"/>
    <w:multiLevelType w:val="hybridMultilevel"/>
    <w:tmpl w:val="AF26F92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78F1B79"/>
    <w:multiLevelType w:val="hybridMultilevel"/>
    <w:tmpl w:val="2BFA910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C829B5"/>
    <w:multiLevelType w:val="hybridMultilevel"/>
    <w:tmpl w:val="58AAF7D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007082"/>
    <w:multiLevelType w:val="hybridMultilevel"/>
    <w:tmpl w:val="FC68E7B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CC5425"/>
    <w:multiLevelType w:val="hybridMultilevel"/>
    <w:tmpl w:val="A840491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F8444E"/>
    <w:multiLevelType w:val="hybridMultilevel"/>
    <w:tmpl w:val="36B4029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032ABC"/>
    <w:multiLevelType w:val="hybridMultilevel"/>
    <w:tmpl w:val="3226638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D875F5"/>
    <w:multiLevelType w:val="hybridMultilevel"/>
    <w:tmpl w:val="DEC8565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6A91146"/>
    <w:multiLevelType w:val="hybridMultilevel"/>
    <w:tmpl w:val="DCA40B0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AE754D7"/>
    <w:multiLevelType w:val="hybridMultilevel"/>
    <w:tmpl w:val="7E2E4CC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4C7EE4"/>
    <w:multiLevelType w:val="hybridMultilevel"/>
    <w:tmpl w:val="99EA475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51"/>
  </w:num>
  <w:num w:numId="4">
    <w:abstractNumId w:val="26"/>
  </w:num>
  <w:num w:numId="5">
    <w:abstractNumId w:val="28"/>
  </w:num>
  <w:num w:numId="6">
    <w:abstractNumId w:val="8"/>
  </w:num>
  <w:num w:numId="7">
    <w:abstractNumId w:val="15"/>
  </w:num>
  <w:num w:numId="8">
    <w:abstractNumId w:val="34"/>
  </w:num>
  <w:num w:numId="9">
    <w:abstractNumId w:val="43"/>
  </w:num>
  <w:num w:numId="10">
    <w:abstractNumId w:val="12"/>
  </w:num>
  <w:num w:numId="11">
    <w:abstractNumId w:val="22"/>
  </w:num>
  <w:num w:numId="12">
    <w:abstractNumId w:val="41"/>
  </w:num>
  <w:num w:numId="13">
    <w:abstractNumId w:val="7"/>
  </w:num>
  <w:num w:numId="14">
    <w:abstractNumId w:val="13"/>
  </w:num>
  <w:num w:numId="15">
    <w:abstractNumId w:val="36"/>
  </w:num>
  <w:num w:numId="16">
    <w:abstractNumId w:val="39"/>
  </w:num>
  <w:num w:numId="17">
    <w:abstractNumId w:val="44"/>
  </w:num>
  <w:num w:numId="18">
    <w:abstractNumId w:val="20"/>
  </w:num>
  <w:num w:numId="19">
    <w:abstractNumId w:val="24"/>
  </w:num>
  <w:num w:numId="20">
    <w:abstractNumId w:val="32"/>
  </w:num>
  <w:num w:numId="21">
    <w:abstractNumId w:val="14"/>
  </w:num>
  <w:num w:numId="22">
    <w:abstractNumId w:val="48"/>
  </w:num>
  <w:num w:numId="23">
    <w:abstractNumId w:val="31"/>
  </w:num>
  <w:num w:numId="24">
    <w:abstractNumId w:val="45"/>
  </w:num>
  <w:num w:numId="25">
    <w:abstractNumId w:val="16"/>
  </w:num>
  <w:num w:numId="26">
    <w:abstractNumId w:val="50"/>
  </w:num>
  <w:num w:numId="27">
    <w:abstractNumId w:val="11"/>
  </w:num>
  <w:num w:numId="28">
    <w:abstractNumId w:val="2"/>
  </w:num>
  <w:num w:numId="29">
    <w:abstractNumId w:val="10"/>
  </w:num>
  <w:num w:numId="30">
    <w:abstractNumId w:val="29"/>
  </w:num>
  <w:num w:numId="31">
    <w:abstractNumId w:val="9"/>
  </w:num>
  <w:num w:numId="32">
    <w:abstractNumId w:val="33"/>
  </w:num>
  <w:num w:numId="33">
    <w:abstractNumId w:val="5"/>
  </w:num>
  <w:num w:numId="34">
    <w:abstractNumId w:val="1"/>
  </w:num>
  <w:num w:numId="35">
    <w:abstractNumId w:val="18"/>
  </w:num>
  <w:num w:numId="36">
    <w:abstractNumId w:val="25"/>
  </w:num>
  <w:num w:numId="37">
    <w:abstractNumId w:val="38"/>
  </w:num>
  <w:num w:numId="38">
    <w:abstractNumId w:val="47"/>
  </w:num>
  <w:num w:numId="39">
    <w:abstractNumId w:val="19"/>
  </w:num>
  <w:num w:numId="40">
    <w:abstractNumId w:val="37"/>
  </w:num>
  <w:num w:numId="41">
    <w:abstractNumId w:val="0"/>
  </w:num>
  <w:num w:numId="42">
    <w:abstractNumId w:val="3"/>
  </w:num>
  <w:num w:numId="43">
    <w:abstractNumId w:val="42"/>
  </w:num>
  <w:num w:numId="44">
    <w:abstractNumId w:val="27"/>
  </w:num>
  <w:num w:numId="45">
    <w:abstractNumId w:val="21"/>
  </w:num>
  <w:num w:numId="46">
    <w:abstractNumId w:val="40"/>
  </w:num>
  <w:num w:numId="47">
    <w:abstractNumId w:val="6"/>
  </w:num>
  <w:num w:numId="48">
    <w:abstractNumId w:val="35"/>
  </w:num>
  <w:num w:numId="49">
    <w:abstractNumId w:val="46"/>
  </w:num>
  <w:num w:numId="50">
    <w:abstractNumId w:val="30"/>
  </w:num>
  <w:num w:numId="51">
    <w:abstractNumId w:val="4"/>
  </w:num>
  <w:num w:numId="52">
    <w:abstractNumId w:val="52"/>
  </w:num>
  <w:num w:numId="53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76"/>
    <w:rsid w:val="0001156D"/>
    <w:rsid w:val="00051125"/>
    <w:rsid w:val="00063625"/>
    <w:rsid w:val="00080FDC"/>
    <w:rsid w:val="00085E9E"/>
    <w:rsid w:val="000934CE"/>
    <w:rsid w:val="000A53A5"/>
    <w:rsid w:val="000B6139"/>
    <w:rsid w:val="000C7F1D"/>
    <w:rsid w:val="000D16D2"/>
    <w:rsid w:val="000D733B"/>
    <w:rsid w:val="00100DEF"/>
    <w:rsid w:val="0014597F"/>
    <w:rsid w:val="0017154C"/>
    <w:rsid w:val="00173461"/>
    <w:rsid w:val="00183F78"/>
    <w:rsid w:val="0018757F"/>
    <w:rsid w:val="001B7B2C"/>
    <w:rsid w:val="001E2F4A"/>
    <w:rsid w:val="001E5D48"/>
    <w:rsid w:val="001E7279"/>
    <w:rsid w:val="001F228A"/>
    <w:rsid w:val="00204268"/>
    <w:rsid w:val="00252C2D"/>
    <w:rsid w:val="0025693C"/>
    <w:rsid w:val="0026170E"/>
    <w:rsid w:val="00267AFA"/>
    <w:rsid w:val="002872F3"/>
    <w:rsid w:val="002921C9"/>
    <w:rsid w:val="002B3952"/>
    <w:rsid w:val="002D0355"/>
    <w:rsid w:val="003125E1"/>
    <w:rsid w:val="003129E9"/>
    <w:rsid w:val="00312BEC"/>
    <w:rsid w:val="00330B46"/>
    <w:rsid w:val="00353D23"/>
    <w:rsid w:val="00360DE4"/>
    <w:rsid w:val="00370E4E"/>
    <w:rsid w:val="00382CC9"/>
    <w:rsid w:val="0038712C"/>
    <w:rsid w:val="003A0DCE"/>
    <w:rsid w:val="003A3AAE"/>
    <w:rsid w:val="003B1E72"/>
    <w:rsid w:val="003B4567"/>
    <w:rsid w:val="003C76CF"/>
    <w:rsid w:val="003D2181"/>
    <w:rsid w:val="003E2A6D"/>
    <w:rsid w:val="003E53BF"/>
    <w:rsid w:val="003E7A84"/>
    <w:rsid w:val="00441BA1"/>
    <w:rsid w:val="00443D59"/>
    <w:rsid w:val="004444EC"/>
    <w:rsid w:val="00454B20"/>
    <w:rsid w:val="0047172E"/>
    <w:rsid w:val="00473153"/>
    <w:rsid w:val="00476CA1"/>
    <w:rsid w:val="00483D1D"/>
    <w:rsid w:val="004C7D7D"/>
    <w:rsid w:val="004F25C5"/>
    <w:rsid w:val="004F36F9"/>
    <w:rsid w:val="004F7A51"/>
    <w:rsid w:val="0050544B"/>
    <w:rsid w:val="005135B4"/>
    <w:rsid w:val="00516F26"/>
    <w:rsid w:val="0055249F"/>
    <w:rsid w:val="005662FA"/>
    <w:rsid w:val="0057250B"/>
    <w:rsid w:val="00573FB2"/>
    <w:rsid w:val="005E2330"/>
    <w:rsid w:val="005E6305"/>
    <w:rsid w:val="005E63C0"/>
    <w:rsid w:val="00602E3D"/>
    <w:rsid w:val="00611BF1"/>
    <w:rsid w:val="00622EE5"/>
    <w:rsid w:val="00644C6B"/>
    <w:rsid w:val="00652AA9"/>
    <w:rsid w:val="00663098"/>
    <w:rsid w:val="00667778"/>
    <w:rsid w:val="006715B7"/>
    <w:rsid w:val="00673025"/>
    <w:rsid w:val="00690ACB"/>
    <w:rsid w:val="006A3AF2"/>
    <w:rsid w:val="006B3F76"/>
    <w:rsid w:val="006D2743"/>
    <w:rsid w:val="006D700D"/>
    <w:rsid w:val="006E28E2"/>
    <w:rsid w:val="00704705"/>
    <w:rsid w:val="007169C3"/>
    <w:rsid w:val="007175CD"/>
    <w:rsid w:val="00724A5E"/>
    <w:rsid w:val="007312B6"/>
    <w:rsid w:val="007334AF"/>
    <w:rsid w:val="00744562"/>
    <w:rsid w:val="00762522"/>
    <w:rsid w:val="00773B27"/>
    <w:rsid w:val="0078280A"/>
    <w:rsid w:val="0079750B"/>
    <w:rsid w:val="007A3DD0"/>
    <w:rsid w:val="007B2BE7"/>
    <w:rsid w:val="007D22D9"/>
    <w:rsid w:val="007D5E95"/>
    <w:rsid w:val="007E5C0E"/>
    <w:rsid w:val="007F18BE"/>
    <w:rsid w:val="008147BF"/>
    <w:rsid w:val="00814876"/>
    <w:rsid w:val="008178D9"/>
    <w:rsid w:val="00830349"/>
    <w:rsid w:val="00844AC9"/>
    <w:rsid w:val="00844EAE"/>
    <w:rsid w:val="00847F44"/>
    <w:rsid w:val="008712FC"/>
    <w:rsid w:val="008741F6"/>
    <w:rsid w:val="00884A97"/>
    <w:rsid w:val="00893D2E"/>
    <w:rsid w:val="008A0E18"/>
    <w:rsid w:val="008A1056"/>
    <w:rsid w:val="008A2471"/>
    <w:rsid w:val="008B2483"/>
    <w:rsid w:val="008B4479"/>
    <w:rsid w:val="008B5BE2"/>
    <w:rsid w:val="008C0C14"/>
    <w:rsid w:val="008C2649"/>
    <w:rsid w:val="008D1748"/>
    <w:rsid w:val="008E142E"/>
    <w:rsid w:val="008E56E6"/>
    <w:rsid w:val="008F19AA"/>
    <w:rsid w:val="008F4F45"/>
    <w:rsid w:val="00914719"/>
    <w:rsid w:val="009171A8"/>
    <w:rsid w:val="009203E9"/>
    <w:rsid w:val="00922BD1"/>
    <w:rsid w:val="00956686"/>
    <w:rsid w:val="009676EF"/>
    <w:rsid w:val="009930B5"/>
    <w:rsid w:val="009B7A1D"/>
    <w:rsid w:val="009C4140"/>
    <w:rsid w:val="009E2C32"/>
    <w:rsid w:val="00A1421E"/>
    <w:rsid w:val="00A20072"/>
    <w:rsid w:val="00A30B5F"/>
    <w:rsid w:val="00A35D9A"/>
    <w:rsid w:val="00A52712"/>
    <w:rsid w:val="00A63FC9"/>
    <w:rsid w:val="00A6599F"/>
    <w:rsid w:val="00A77365"/>
    <w:rsid w:val="00A8004A"/>
    <w:rsid w:val="00A925BC"/>
    <w:rsid w:val="00AA4079"/>
    <w:rsid w:val="00AA781C"/>
    <w:rsid w:val="00AE19E9"/>
    <w:rsid w:val="00AE3830"/>
    <w:rsid w:val="00AE538B"/>
    <w:rsid w:val="00AE6D3C"/>
    <w:rsid w:val="00B44539"/>
    <w:rsid w:val="00B51C65"/>
    <w:rsid w:val="00B52285"/>
    <w:rsid w:val="00B76284"/>
    <w:rsid w:val="00B76C50"/>
    <w:rsid w:val="00B95CBC"/>
    <w:rsid w:val="00BA3F10"/>
    <w:rsid w:val="00BA4D8F"/>
    <w:rsid w:val="00BB2371"/>
    <w:rsid w:val="00BB7076"/>
    <w:rsid w:val="00BC03C1"/>
    <w:rsid w:val="00BC5C5E"/>
    <w:rsid w:val="00BC5DDB"/>
    <w:rsid w:val="00BC714A"/>
    <w:rsid w:val="00BD4810"/>
    <w:rsid w:val="00BF2349"/>
    <w:rsid w:val="00C02C6E"/>
    <w:rsid w:val="00C21D0B"/>
    <w:rsid w:val="00C263AE"/>
    <w:rsid w:val="00C41E34"/>
    <w:rsid w:val="00C76719"/>
    <w:rsid w:val="00C8291E"/>
    <w:rsid w:val="00CA71F9"/>
    <w:rsid w:val="00CB7B85"/>
    <w:rsid w:val="00CC4338"/>
    <w:rsid w:val="00CD1573"/>
    <w:rsid w:val="00CF1798"/>
    <w:rsid w:val="00D32662"/>
    <w:rsid w:val="00D352BB"/>
    <w:rsid w:val="00D41D43"/>
    <w:rsid w:val="00D447D7"/>
    <w:rsid w:val="00D676E5"/>
    <w:rsid w:val="00D81FD9"/>
    <w:rsid w:val="00DA3393"/>
    <w:rsid w:val="00DB636B"/>
    <w:rsid w:val="00DB72D5"/>
    <w:rsid w:val="00DC7500"/>
    <w:rsid w:val="00DD24BE"/>
    <w:rsid w:val="00DE35AC"/>
    <w:rsid w:val="00E02970"/>
    <w:rsid w:val="00E05835"/>
    <w:rsid w:val="00E17DD4"/>
    <w:rsid w:val="00E17E75"/>
    <w:rsid w:val="00E35A7A"/>
    <w:rsid w:val="00E416DA"/>
    <w:rsid w:val="00E47771"/>
    <w:rsid w:val="00E549FA"/>
    <w:rsid w:val="00E564AF"/>
    <w:rsid w:val="00E7069F"/>
    <w:rsid w:val="00E84453"/>
    <w:rsid w:val="00E852D9"/>
    <w:rsid w:val="00E97717"/>
    <w:rsid w:val="00EA2AD2"/>
    <w:rsid w:val="00EB3BE7"/>
    <w:rsid w:val="00EC2308"/>
    <w:rsid w:val="00EE795E"/>
    <w:rsid w:val="00F06CCD"/>
    <w:rsid w:val="00F34B29"/>
    <w:rsid w:val="00F365AB"/>
    <w:rsid w:val="00F414CB"/>
    <w:rsid w:val="00F442AA"/>
    <w:rsid w:val="00F771DB"/>
    <w:rsid w:val="00F84DC7"/>
    <w:rsid w:val="00F85688"/>
    <w:rsid w:val="00F9606A"/>
    <w:rsid w:val="00FA3CD0"/>
    <w:rsid w:val="00FB6EAB"/>
    <w:rsid w:val="00FE1157"/>
    <w:rsid w:val="00FF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1125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5112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51125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051125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8B248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0B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B46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1125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5112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51125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051125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8B248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0B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B46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1515</TotalTime>
  <Pages>12</Pages>
  <Words>4260</Words>
  <Characters>23436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194</cp:revision>
  <dcterms:created xsi:type="dcterms:W3CDTF">2014-04-22T21:58:00Z</dcterms:created>
  <dcterms:modified xsi:type="dcterms:W3CDTF">2014-10-21T02:49:00Z</dcterms:modified>
</cp:coreProperties>
</file>